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042" w:type="dxa"/>
        <w:tblLook w:val="04A0"/>
      </w:tblPr>
      <w:tblGrid>
        <w:gridCol w:w="4389"/>
        <w:gridCol w:w="1416"/>
        <w:gridCol w:w="5147"/>
        <w:gridCol w:w="90"/>
      </w:tblGrid>
      <w:tr w:rsidR="008E7B27" w:rsidTr="008E7B27">
        <w:trPr>
          <w:trHeight w:val="2208"/>
        </w:trPr>
        <w:tc>
          <w:tcPr>
            <w:tcW w:w="4389" w:type="dxa"/>
          </w:tcPr>
          <w:p w:rsidR="008E7B27" w:rsidRDefault="008E7B27" w:rsidP="00A6489F">
            <w:pPr>
              <w:rPr>
                <w:sz w:val="24"/>
              </w:rPr>
            </w:pPr>
            <w:r>
              <w:rPr>
                <w:sz w:val="24"/>
              </w:rPr>
              <w:t xml:space="preserve">To: </w:t>
            </w:r>
          </w:p>
          <w:p w:rsidR="008E7B27" w:rsidRDefault="008E7B27" w:rsidP="00A6489F">
            <w:pPr>
              <w:rPr>
                <w:sz w:val="24"/>
              </w:rPr>
            </w:pPr>
            <w:r>
              <w:rPr>
                <w:sz w:val="24"/>
              </w:rPr>
              <w:t>North East Sensory Services</w:t>
            </w:r>
          </w:p>
          <w:p w:rsidR="008E7B27" w:rsidRDefault="008E7B27" w:rsidP="00A6489F">
            <w:pPr>
              <w:rPr>
                <w:sz w:val="24"/>
              </w:rPr>
            </w:pPr>
            <w:r>
              <w:rPr>
                <w:sz w:val="24"/>
              </w:rPr>
              <w:t>21 John Street</w:t>
            </w:r>
          </w:p>
          <w:p w:rsidR="008E7B27" w:rsidRDefault="008E7B27" w:rsidP="00A6489F">
            <w:pPr>
              <w:rPr>
                <w:sz w:val="24"/>
              </w:rPr>
            </w:pPr>
            <w:r>
              <w:rPr>
                <w:sz w:val="24"/>
              </w:rPr>
              <w:t>Aberdeen AB251 BT</w:t>
            </w:r>
          </w:p>
        </w:tc>
        <w:tc>
          <w:tcPr>
            <w:tcW w:w="6653" w:type="dxa"/>
            <w:gridSpan w:val="3"/>
            <w:shd w:val="pct10" w:color="auto" w:fill="auto"/>
          </w:tcPr>
          <w:p w:rsidR="008E7B27" w:rsidRPr="0032054D" w:rsidRDefault="008E7B27" w:rsidP="00A6489F">
            <w:pPr>
              <w:rPr>
                <w:sz w:val="24"/>
              </w:rPr>
            </w:pPr>
            <w:r w:rsidRPr="0032054D">
              <w:rPr>
                <w:sz w:val="24"/>
              </w:rPr>
              <w:t>(Office use only)</w:t>
            </w:r>
          </w:p>
          <w:p w:rsidR="008E7B27" w:rsidRDefault="008E7B27" w:rsidP="00A6489F">
            <w:r w:rsidRPr="0032054D">
              <w:t>Referral taken by:</w:t>
            </w:r>
            <w:r>
              <w:t xml:space="preserve"> </w:t>
            </w:r>
          </w:p>
          <w:p w:rsidR="008E7B27" w:rsidRPr="0032054D" w:rsidRDefault="008E7B27" w:rsidP="00A6489F">
            <w:r w:rsidRPr="0032054D">
              <w:t>Date:</w:t>
            </w:r>
            <w:r>
              <w:t xml:space="preserve"> </w:t>
            </w:r>
          </w:p>
          <w:p w:rsidR="008E7B27" w:rsidRDefault="008E7B27" w:rsidP="00A6489F">
            <w:r>
              <w:t xml:space="preserve">Known to Ness: </w:t>
            </w:r>
            <w:r w:rsidRPr="0032054D">
              <w:t xml:space="preserve">No.  </w:t>
            </w:r>
            <w:r>
              <w:t xml:space="preserve">      </w:t>
            </w:r>
          </w:p>
          <w:p w:rsidR="008E7B27" w:rsidRPr="0032054D" w:rsidRDefault="008E7B27" w:rsidP="00A6489F">
            <w:r w:rsidRPr="0032054D">
              <w:t>Last contact date</w:t>
            </w:r>
            <w:r>
              <w:t xml:space="preserve">: </w:t>
            </w:r>
          </w:p>
          <w:p w:rsidR="008E7B27" w:rsidRPr="0032054D" w:rsidRDefault="008E7B27" w:rsidP="00A6489F">
            <w:r w:rsidRPr="0032054D">
              <w:t>Allocated to</w:t>
            </w:r>
            <w:r w:rsidR="00735F92">
              <w:t>:</w:t>
            </w:r>
          </w:p>
          <w:p w:rsidR="008E7B27" w:rsidRPr="0032054D" w:rsidRDefault="008E7B27" w:rsidP="00735F92">
            <w:r w:rsidRPr="0032054D">
              <w:t>Date</w:t>
            </w:r>
            <w:r w:rsidR="00735F92">
              <w:t>:</w:t>
            </w:r>
          </w:p>
        </w:tc>
      </w:tr>
      <w:tr w:rsidR="008E7B27" w:rsidRPr="00E24552" w:rsidTr="00BF7A3A">
        <w:trPr>
          <w:trHeight w:val="70"/>
        </w:trPr>
        <w:tc>
          <w:tcPr>
            <w:tcW w:w="5805" w:type="dxa"/>
            <w:gridSpan w:val="2"/>
          </w:tcPr>
          <w:p w:rsidR="008E7B27" w:rsidRPr="001600DA" w:rsidRDefault="00256DF9" w:rsidP="00A6489F">
            <w:pPr>
              <w:rPr>
                <w:b/>
              </w:rPr>
            </w:pPr>
            <w:r>
              <w:rPr>
                <w:b/>
              </w:rPr>
              <w:t>Service User Details</w:t>
            </w:r>
            <w:r w:rsidR="008E7B27" w:rsidRPr="001600DA">
              <w:rPr>
                <w:b/>
              </w:rPr>
              <w:t>:</w:t>
            </w:r>
          </w:p>
          <w:p w:rsidR="00735F92" w:rsidRDefault="008E7B27" w:rsidP="00735F92">
            <w:r w:rsidRPr="00757DF6">
              <w:t>Title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1405499810"/>
                <w:placeholder>
                  <w:docPart w:val="27261DD73F33461BA704E134A46EFF55"/>
                </w:placeholder>
                <w:showingPlcHdr/>
                <w:text/>
              </w:sdtPr>
              <w:sdtContent>
                <w:r w:rsidR="002C067D" w:rsidRPr="006F15D5">
                  <w:rPr>
                    <w:rStyle w:val="PlaceholderText"/>
                  </w:rPr>
                  <w:t>Click or tap here to enter text.</w:t>
                </w:r>
              </w:sdtContent>
            </w:sdt>
            <w:r w:rsidR="002C067D">
              <w:t xml:space="preserve"> </w:t>
            </w:r>
            <w:sdt>
              <w:sdtPr>
                <w:id w:val="1107629183"/>
                <w:placeholder>
                  <w:docPart w:val="DefaultPlaceholder_-1854013440"/>
                </w:placeholder>
                <w:text/>
              </w:sdtPr>
              <w:sdtContent>
                <w:r w:rsidR="00DB505F">
                  <w:t xml:space="preserve"> </w:t>
                </w:r>
              </w:sdtContent>
            </w:sdt>
          </w:p>
          <w:p w:rsidR="00346D78" w:rsidRDefault="00346D78" w:rsidP="00735F92">
            <w:r>
              <w:t>Name</w:t>
            </w:r>
            <w:r w:rsidR="00E73F38">
              <w:t xml:space="preserve"> </w:t>
            </w:r>
            <w:sdt>
              <w:sdtPr>
                <w:id w:val="851918247"/>
                <w:placeholder>
                  <w:docPart w:val="6B98CCA0AE5246ADBDB6C9EF45CC021D"/>
                </w:placeholder>
                <w:text/>
              </w:sdtPr>
              <w:sdtContent>
                <w:r w:rsidR="00DB505F">
                  <w:t xml:space="preserve"> </w:t>
                </w:r>
              </w:sdtContent>
            </w:sdt>
            <w:r w:rsidR="002C067D">
              <w:t xml:space="preserve"> </w:t>
            </w:r>
            <w:sdt>
              <w:sdtPr>
                <w:id w:val="251017565"/>
                <w:placeholder>
                  <w:docPart w:val="476C285B1336482BB715FC9241D7B033"/>
                </w:placeholder>
                <w:showingPlcHdr/>
                <w:text/>
              </w:sdtPr>
              <w:sdtContent>
                <w:r w:rsidR="002C067D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F348F" w:rsidRPr="00AF348F" w:rsidRDefault="00AF348F" w:rsidP="00A6489F">
            <w:r>
              <w:t>S</w:t>
            </w:r>
            <w:r w:rsidRPr="00AF348F">
              <w:t>u</w:t>
            </w:r>
            <w:r>
              <w:t>r</w:t>
            </w:r>
            <w:r w:rsidRPr="00AF348F">
              <w:t>name</w:t>
            </w:r>
            <w:r w:rsidR="00735F92">
              <w:t>:</w:t>
            </w:r>
            <w:r w:rsidR="002C067D">
              <w:t xml:space="preserve"> </w:t>
            </w:r>
            <w:sdt>
              <w:sdtPr>
                <w:id w:val="-1351182235"/>
                <w:placeholder>
                  <w:docPart w:val="0D12501857374E93B0DDAF919C776FC9"/>
                </w:placeholder>
                <w:showingPlcHdr/>
                <w:text/>
              </w:sdtPr>
              <w:sdtContent>
                <w:r w:rsidR="002C067D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C67057" w:rsidRDefault="008E7B27" w:rsidP="00A6489F">
            <w:r w:rsidRPr="0032054D">
              <w:t>Address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-1221044559"/>
                <w:placeholder>
                  <w:docPart w:val="DefaultPlaceholder_-1854013440"/>
                </w:placeholder>
                <w:text/>
              </w:sdtPr>
              <w:sdtContent>
                <w:r w:rsidR="00DB505F">
                  <w:t xml:space="preserve"> Click or tap here to enter text. </w:t>
                </w:r>
              </w:sdtContent>
            </w:sdt>
          </w:p>
          <w:p w:rsidR="00735F92" w:rsidRPr="00AF348F" w:rsidRDefault="00735F92" w:rsidP="00A6489F">
            <w:pPr>
              <w:rPr>
                <w:b/>
              </w:rPr>
            </w:pPr>
          </w:p>
          <w:p w:rsidR="008E7B27" w:rsidRPr="0032054D" w:rsidRDefault="00256DF9" w:rsidP="00A6489F">
            <w:r>
              <w:t>Postc</w:t>
            </w:r>
            <w:r w:rsidR="008E7B27" w:rsidRPr="0032054D">
              <w:t>ode</w:t>
            </w:r>
            <w:r w:rsidR="00735F92">
              <w:t>:</w:t>
            </w:r>
            <w:r w:rsidR="00E73F38">
              <w:t xml:space="preserve"> </w:t>
            </w:r>
            <w:sdt>
              <w:sdtPr>
                <w:id w:val="131833079"/>
                <w:placeholder>
                  <w:docPart w:val="7B1B8BFB598144EAA77F765F39AC04A0"/>
                </w:placeholder>
                <w:showingPlcHdr/>
                <w:text/>
              </w:sdtPr>
              <w:sdtContent>
                <w:r w:rsidR="00194ADB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8E7B27" w:rsidRDefault="008E7B27" w:rsidP="00A6489F"/>
          <w:p w:rsidR="008E7B27" w:rsidRPr="0032054D" w:rsidRDefault="008E7B27" w:rsidP="00A6489F">
            <w:r w:rsidRPr="0032054D">
              <w:t>Tel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111008668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194ADB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8E7B27" w:rsidRPr="0032054D" w:rsidRDefault="008E7B27" w:rsidP="00A6489F">
            <w:r w:rsidRPr="0032054D">
              <w:t>Email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-1134088051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E73F38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8E7B27" w:rsidRDefault="008E7B27" w:rsidP="00A6489F"/>
          <w:p w:rsidR="008E7B27" w:rsidRPr="0032054D" w:rsidRDefault="008E7B27" w:rsidP="00A6489F">
            <w:r w:rsidRPr="0032054D">
              <w:t>Date of Birth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-1271702809"/>
                <w:placeholder>
                  <w:docPart w:val="DefaultPlaceholder_-1854013440"/>
                </w:placeholder>
                <w:text/>
              </w:sdtPr>
              <w:sdtContent>
                <w:r w:rsidR="00DB505F">
                  <w:t>Click or tap here to enter text.</w:t>
                </w:r>
              </w:sdtContent>
            </w:sdt>
          </w:p>
          <w:p w:rsidR="008E7B27" w:rsidRDefault="00831019" w:rsidP="00A6489F">
            <w:r>
              <w:t>NI Number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103130506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BF7A3A" w:rsidRPr="006F15D5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  <w:p w:rsidR="00831019" w:rsidRDefault="00831019" w:rsidP="00A6489F"/>
          <w:p w:rsidR="00256DF9" w:rsidRDefault="00256DF9" w:rsidP="00A6489F">
            <w:r>
              <w:t xml:space="preserve">Gender: </w:t>
            </w:r>
            <w:r w:rsidR="00BF7A3A">
              <w:t xml:space="preserve"> </w:t>
            </w:r>
            <w:r w:rsidR="003B0E8E">
              <w:t>fe</w:t>
            </w:r>
            <w:r w:rsidR="008F6BC5">
              <w:t>male</w:t>
            </w:r>
          </w:p>
          <w:p w:rsidR="008E7B27" w:rsidRPr="0032054D" w:rsidRDefault="008E7B27" w:rsidP="00A6489F">
            <w:r w:rsidRPr="0032054D">
              <w:t xml:space="preserve">Lives alone: Yes </w:t>
            </w:r>
            <w:sdt>
              <w:sdtPr>
                <w:id w:val="1142624611"/>
              </w:sdtPr>
              <w:sdtEndPr>
                <w:rPr>
                  <w:rFonts w:hint="eastAsia"/>
                </w:rPr>
              </w:sdtEndPr>
              <w:sdtContent>
                <w:r w:rsidR="002C06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No </w:t>
            </w:r>
            <w:sdt>
              <w:sdtPr>
                <w:id w:val="1281916211"/>
              </w:sdtPr>
              <w:sdtEndPr>
                <w:rPr>
                  <w:rFonts w:hint="eastAsia"/>
                </w:rPr>
              </w:sdtEndPr>
              <w:sdtContent>
                <w:r w:rsidR="00194A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E7B27" w:rsidRDefault="008E7B27" w:rsidP="00A6489F">
            <w:pPr>
              <w:rPr>
                <w:b/>
              </w:rPr>
            </w:pPr>
          </w:p>
          <w:p w:rsidR="008E7B27" w:rsidRPr="00D61B59" w:rsidRDefault="00256DF9" w:rsidP="00A6489F">
            <w:pPr>
              <w:rPr>
                <w:b/>
              </w:rPr>
            </w:pPr>
            <w:r>
              <w:rPr>
                <w:b/>
              </w:rPr>
              <w:t>Ethnic O</w:t>
            </w:r>
            <w:r w:rsidR="008E7B27" w:rsidRPr="00D61B59">
              <w:rPr>
                <w:b/>
              </w:rPr>
              <w:t>rigin:</w:t>
            </w:r>
          </w:p>
          <w:p w:rsidR="008E7B27" w:rsidRPr="00FD6051" w:rsidRDefault="008E7B27" w:rsidP="00A6489F">
            <w:pPr>
              <w:rPr>
                <w:color w:val="FF0000"/>
              </w:rPr>
            </w:pPr>
            <w:r>
              <w:t>White:</w:t>
            </w:r>
            <w:r w:rsidR="00735F92">
              <w:t xml:space="preserve"> </w:t>
            </w:r>
            <w:sdt>
              <w:sdtPr>
                <w:id w:val="-1107726291"/>
              </w:sdtPr>
              <w:sdtEndPr>
                <w:rPr>
                  <w:rFonts w:hint="eastAsia"/>
                </w:rPr>
              </w:sdtEndPr>
              <w:sdtContent>
                <w:sdt>
                  <w:sdtPr>
                    <w:id w:val="17040395"/>
                  </w:sdtPr>
                  <w:sdtEndPr>
                    <w:rPr>
                      <w:rFonts w:hint="eastAsia"/>
                    </w:rPr>
                  </w:sdtEndPr>
                  <w:sdtContent>
                    <w:r w:rsidR="00A409DF">
                      <w:rPr>
                        <w:rFonts w:ascii="MS Gothic" w:eastAsia="MS Gothic" w:hAnsi="MS Gothic" w:hint="eastAsia"/>
                      </w:rPr>
                      <w:t>☐</w:t>
                    </w:r>
                  </w:sdtContent>
                </w:sdt>
              </w:sdtContent>
            </w:sdt>
            <w:r>
              <w:t xml:space="preserve"> </w:t>
            </w:r>
            <w:sdt>
              <w:sdtPr>
                <w:rPr>
                  <w:b/>
                </w:rPr>
                <w:alias w:val="White"/>
                <w:tag w:val="White"/>
                <w:id w:val="1228333687"/>
                <w:showingPlcHdr/>
                <w:dropDownList>
                  <w:listItem w:value="Choose an item."/>
                  <w:listItem w:displayText="White Scottish" w:value="White Scottish"/>
                  <w:listItem w:displayText="White British" w:value="White British"/>
                  <w:listItem w:displayText="White Gypsy/Traveller" w:value="White Gypsy/Traveller"/>
                  <w:listItem w:displayText="White Irish" w:value="White Irish"/>
                  <w:listItem w:displayText="White Eastern European" w:value="White Eastern European"/>
                  <w:listItem w:displayText="Other White" w:value="Other White"/>
                </w:dropDownList>
              </w:sdtPr>
              <w:sdtContent>
                <w:r w:rsidR="00256DF9">
                  <w:rPr>
                    <w:b/>
                  </w:rPr>
                  <w:t xml:space="preserve">     </w:t>
                </w:r>
              </w:sdtContent>
            </w:sdt>
          </w:p>
          <w:p w:rsidR="008E7B27" w:rsidRPr="00FD6051" w:rsidRDefault="008E7B27" w:rsidP="00A6489F">
            <w:pPr>
              <w:rPr>
                <w:color w:val="FF0000"/>
              </w:rPr>
            </w:pPr>
            <w:r>
              <w:t>Asian</w:t>
            </w:r>
            <w:r w:rsidR="00735F92">
              <w:t xml:space="preserve">: </w:t>
            </w:r>
            <w:sdt>
              <w:sdtPr>
                <w:id w:val="-1563710518"/>
              </w:sdtPr>
              <w:sdtEndPr>
                <w:rPr>
                  <w:rFonts w:hint="eastAsia"/>
                </w:rPr>
              </w:sdtEndPr>
              <w:sdtContent>
                <w:r w:rsidR="00735F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E7B27" w:rsidRPr="00E05781" w:rsidRDefault="008E7B27" w:rsidP="00A6489F">
            <w:r>
              <w:t xml:space="preserve">Mixed/multi ethnic: </w:t>
            </w:r>
            <w:sdt>
              <w:sdtPr>
                <w:id w:val="-1382630797"/>
              </w:sdtPr>
              <w:sdtEndPr>
                <w:rPr>
                  <w:rFonts w:hint="eastAsia"/>
                </w:rPr>
              </w:sdtEndPr>
              <w:sdtContent>
                <w:r w:rsidR="002A6B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E7B27" w:rsidRPr="00E05781" w:rsidRDefault="008E7B27" w:rsidP="00A6489F">
            <w:r w:rsidRPr="00E05781">
              <w:t xml:space="preserve">African/African Scottish/British </w:t>
            </w:r>
            <w:sdt>
              <w:sdtPr>
                <w:id w:val="357708125"/>
              </w:sdtPr>
              <w:sdtEndPr>
                <w:rPr>
                  <w:rFonts w:hint="eastAsia"/>
                </w:rPr>
              </w:sdtEndPr>
              <w:sdtContent>
                <w:r w:rsidR="002A6B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E7B27" w:rsidRPr="00FD6051" w:rsidRDefault="008E7B27" w:rsidP="00A6489F">
            <w:pPr>
              <w:rPr>
                <w:color w:val="FF0000"/>
              </w:rPr>
            </w:pPr>
            <w:r>
              <w:t>Caribbean or Black</w:t>
            </w:r>
            <w:r w:rsidR="00735F92">
              <w:t xml:space="preserve">: </w:t>
            </w:r>
            <w:sdt>
              <w:sdtPr>
                <w:id w:val="-1907602395"/>
              </w:sdtPr>
              <w:sdtEndPr>
                <w:rPr>
                  <w:rFonts w:hint="eastAsia"/>
                </w:rPr>
              </w:sdtEndPr>
              <w:sdtContent>
                <w:r w:rsidR="00735F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E7B27" w:rsidRPr="00E05781" w:rsidRDefault="008E7B27" w:rsidP="00A6489F">
            <w:r>
              <w:t xml:space="preserve">Arab/Arab </w:t>
            </w:r>
            <w:r w:rsidRPr="00E05781">
              <w:t xml:space="preserve">Scottish/British </w:t>
            </w:r>
            <w:sdt>
              <w:sdtPr>
                <w:id w:val="1274442583"/>
              </w:sdtPr>
              <w:sdtEndPr>
                <w:rPr>
                  <w:rFonts w:hint="eastAsia"/>
                </w:rPr>
              </w:sdtEndPr>
              <w:sdtContent>
                <w:r w:rsidR="00735F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E7B27" w:rsidRPr="00E05781" w:rsidRDefault="008E7B27" w:rsidP="00A6489F">
            <w:r w:rsidRPr="00E05781">
              <w:t xml:space="preserve">Arab other: </w:t>
            </w:r>
            <w:sdt>
              <w:sdtPr>
                <w:id w:val="-1907834577"/>
              </w:sdtPr>
              <w:sdtEndPr>
                <w:rPr>
                  <w:rFonts w:hint="eastAsia"/>
                </w:rPr>
              </w:sdtEndPr>
              <w:sdtContent>
                <w:r w:rsidR="002A6B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256DF9" w:rsidRDefault="00256DF9" w:rsidP="00A6489F">
            <w:pPr>
              <w:rPr>
                <w:sz w:val="24"/>
              </w:rPr>
            </w:pPr>
          </w:p>
          <w:p w:rsidR="00256DF9" w:rsidRPr="00E24552" w:rsidRDefault="00256DF9" w:rsidP="00A6489F">
            <w:pPr>
              <w:rPr>
                <w:sz w:val="24"/>
              </w:rPr>
            </w:pPr>
          </w:p>
        </w:tc>
        <w:tc>
          <w:tcPr>
            <w:tcW w:w="5237" w:type="dxa"/>
            <w:gridSpan w:val="2"/>
          </w:tcPr>
          <w:p w:rsidR="008E7B27" w:rsidRPr="00256DF9" w:rsidRDefault="008E7B27" w:rsidP="00A6489F">
            <w:pPr>
              <w:rPr>
                <w:b/>
              </w:rPr>
            </w:pPr>
            <w:r w:rsidRPr="00256DF9">
              <w:rPr>
                <w:b/>
              </w:rPr>
              <w:t>Accommodation</w:t>
            </w:r>
            <w:r w:rsidR="00256DF9">
              <w:rPr>
                <w:b/>
              </w:rPr>
              <w:t>:</w:t>
            </w:r>
          </w:p>
          <w:p w:rsidR="008E7B27" w:rsidRDefault="008E7B27" w:rsidP="00A6489F">
            <w:r w:rsidRPr="0032054D">
              <w:t xml:space="preserve">Home owner </w:t>
            </w:r>
            <w:sdt>
              <w:sdtPr>
                <w:id w:val="1866630795"/>
              </w:sdtPr>
              <w:sdtEndPr>
                <w:rPr>
                  <w:rFonts w:hint="eastAsia"/>
                </w:rPr>
              </w:sdtEndPr>
              <w:sdtContent>
                <w:r w:rsidR="002A6B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Local Authority </w:t>
            </w:r>
            <w:sdt>
              <w:sdtPr>
                <w:id w:val="-1681036536"/>
              </w:sdtPr>
              <w:sdtEndPr>
                <w:rPr>
                  <w:rFonts w:hint="eastAsia"/>
                </w:rPr>
              </w:sdtEndPr>
              <w:sdtContent>
                <w:r w:rsidR="002A6B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2054D">
              <w:t xml:space="preserve"> </w:t>
            </w:r>
          </w:p>
          <w:p w:rsidR="008E7B27" w:rsidRPr="0032054D" w:rsidRDefault="008E7B27" w:rsidP="00A6489F">
            <w:r w:rsidRPr="0032054D">
              <w:t>Housing As</w:t>
            </w:r>
            <w:r>
              <w:t>so</w:t>
            </w:r>
            <w:r w:rsidRPr="0032054D">
              <w:t>c</w:t>
            </w:r>
            <w:r>
              <w:t>iation</w:t>
            </w:r>
            <w:r w:rsidR="00735F92">
              <w:t xml:space="preserve"> </w:t>
            </w:r>
            <w:sdt>
              <w:sdtPr>
                <w:id w:val="-1192995215"/>
              </w:sdtPr>
              <w:sdtEndPr>
                <w:rPr>
                  <w:rFonts w:hint="eastAsia"/>
                </w:rPr>
              </w:sdtEndPr>
              <w:sdtContent>
                <w:r w:rsidR="00735F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2054D">
              <w:t xml:space="preserve">  </w:t>
            </w:r>
            <w:r>
              <w:t xml:space="preserve">Care home </w:t>
            </w:r>
            <w:sdt>
              <w:sdtPr>
                <w:id w:val="-268318244"/>
              </w:sdtPr>
              <w:sdtEndPr>
                <w:rPr>
                  <w:rFonts w:hint="eastAsia"/>
                </w:rPr>
              </w:sdtEndPr>
              <w:sdtContent>
                <w:r w:rsidR="002A6B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Sheltered Housing </w:t>
            </w:r>
            <w:sdt>
              <w:sdtPr>
                <w:id w:val="1207291566"/>
              </w:sdtPr>
              <w:sdtEndPr>
                <w:rPr>
                  <w:rFonts w:hint="eastAsia"/>
                </w:rPr>
              </w:sdtEndPr>
              <w:sdtContent>
                <w:r w:rsidR="002A6B2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Pr="0032054D">
              <w:t>Other</w:t>
            </w:r>
            <w:r>
              <w:t xml:space="preserve"> </w:t>
            </w:r>
            <w:sdt>
              <w:sdtPr>
                <w:id w:val="2116010902"/>
              </w:sdtPr>
              <w:sdtEndPr>
                <w:rPr>
                  <w:rFonts w:hint="eastAsia"/>
                </w:rPr>
              </w:sdtEndPr>
              <w:sdtContent>
                <w:r w:rsidR="00194A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E7B27" w:rsidRDefault="008E7B27" w:rsidP="00A6489F">
            <w:pPr>
              <w:rPr>
                <w:b/>
              </w:rPr>
            </w:pPr>
          </w:p>
          <w:p w:rsidR="00156CB4" w:rsidRDefault="00156CB4" w:rsidP="00A6489F">
            <w:pPr>
              <w:rPr>
                <w:b/>
              </w:rPr>
            </w:pPr>
          </w:p>
          <w:p w:rsidR="008E7B27" w:rsidRDefault="008E7B27" w:rsidP="00A6489F">
            <w:r w:rsidRPr="00256DF9">
              <w:rPr>
                <w:b/>
              </w:rPr>
              <w:t>Occupation</w:t>
            </w:r>
            <w:r w:rsidR="00B46240">
              <w:rPr>
                <w:b/>
              </w:rPr>
              <w:t xml:space="preserve"> </w:t>
            </w:r>
            <w:r w:rsidR="003B0E8E">
              <w:rPr>
                <w:b/>
              </w:rPr>
              <w:t>–</w:t>
            </w:r>
            <w:r w:rsidR="00156CB4">
              <w:rPr>
                <w:b/>
              </w:rPr>
              <w:t xml:space="preserve"> </w:t>
            </w:r>
          </w:p>
          <w:p w:rsidR="0088332A" w:rsidRDefault="0088332A" w:rsidP="00A6489F">
            <w:pPr>
              <w:rPr>
                <w:b/>
              </w:rPr>
            </w:pPr>
          </w:p>
          <w:p w:rsidR="008E7B27" w:rsidRDefault="008E7B27" w:rsidP="00A6489F">
            <w:pPr>
              <w:rPr>
                <w:b/>
              </w:rPr>
            </w:pPr>
            <w:r w:rsidRPr="00256DF9">
              <w:rPr>
                <w:b/>
              </w:rPr>
              <w:t>School attended</w:t>
            </w:r>
          </w:p>
          <w:p w:rsidR="00735F92" w:rsidRDefault="00735F92" w:rsidP="00A6489F">
            <w:pPr>
              <w:rPr>
                <w:b/>
              </w:rPr>
            </w:pPr>
          </w:p>
          <w:p w:rsidR="008E7B27" w:rsidRDefault="008E7B27" w:rsidP="00A6489F">
            <w:pPr>
              <w:rPr>
                <w:b/>
              </w:rPr>
            </w:pPr>
          </w:p>
          <w:p w:rsidR="008E7B27" w:rsidRPr="001600DA" w:rsidRDefault="00256DF9" w:rsidP="00A6489F">
            <w:pPr>
              <w:rPr>
                <w:b/>
              </w:rPr>
            </w:pPr>
            <w:r>
              <w:rPr>
                <w:b/>
              </w:rPr>
              <w:t xml:space="preserve">Details Relating to Sensory Loss: </w:t>
            </w:r>
          </w:p>
          <w:p w:rsidR="008E7B27" w:rsidRDefault="008E7B27" w:rsidP="00A6489F">
            <w:pPr>
              <w:rPr>
                <w:b/>
                <w:sz w:val="24"/>
              </w:rPr>
            </w:pPr>
          </w:p>
          <w:p w:rsidR="008E7B27" w:rsidRPr="0032054D" w:rsidRDefault="008E7B27" w:rsidP="00A6489F">
            <w:pPr>
              <w:rPr>
                <w:color w:val="FF0000"/>
              </w:rPr>
            </w:pPr>
            <w:r>
              <w:t>Hearing category</w:t>
            </w:r>
            <w:r w:rsidR="00735F92">
              <w:t>:</w:t>
            </w:r>
            <w:r w:rsidR="00BF7A3A">
              <w:t xml:space="preserve"> </w:t>
            </w:r>
          </w:p>
          <w:p w:rsidR="008E7B27" w:rsidRPr="00BE717C" w:rsidRDefault="008E7B27" w:rsidP="00A6489F">
            <w:pPr>
              <w:rPr>
                <w:sz w:val="24"/>
              </w:rPr>
            </w:pPr>
          </w:p>
          <w:p w:rsidR="008E7B27" w:rsidRDefault="008E7B27" w:rsidP="00A6489F">
            <w:r>
              <w:t>Vision category</w:t>
            </w:r>
            <w:r w:rsidR="00735F92">
              <w:t>:</w:t>
            </w:r>
            <w:r w:rsidR="00BF7A3A">
              <w:t xml:space="preserve"> </w:t>
            </w:r>
          </w:p>
          <w:p w:rsidR="00735F92" w:rsidRDefault="00735F92" w:rsidP="00A6489F">
            <w:pPr>
              <w:rPr>
                <w:sz w:val="24"/>
              </w:rPr>
            </w:pPr>
          </w:p>
          <w:p w:rsidR="008E7B27" w:rsidRPr="00B0623C" w:rsidRDefault="008E7B27" w:rsidP="00A6489F">
            <w:pPr>
              <w:rPr>
                <w:color w:val="BFBFBF" w:themeColor="background1" w:themeShade="BF"/>
              </w:rPr>
            </w:pPr>
            <w:r>
              <w:t>Communication Method</w:t>
            </w:r>
            <w:r w:rsidR="00735F92">
              <w:t>:</w:t>
            </w:r>
          </w:p>
          <w:p w:rsidR="008E7B27" w:rsidRDefault="008E7B27" w:rsidP="00A6489F">
            <w:pPr>
              <w:rPr>
                <w:color w:val="FF0000"/>
              </w:rPr>
            </w:pPr>
          </w:p>
          <w:p w:rsidR="008E7B27" w:rsidRPr="00FD6051" w:rsidRDefault="00735F92" w:rsidP="00A6489F">
            <w:pPr>
              <w:rPr>
                <w:color w:val="FF0000"/>
              </w:rPr>
            </w:pPr>
            <w:r>
              <w:t>Hearing aid info:</w:t>
            </w:r>
            <w:r w:rsidR="00BF7A3A">
              <w:t xml:space="preserve"> </w:t>
            </w:r>
          </w:p>
          <w:p w:rsidR="008E7B27" w:rsidRDefault="008E7B27" w:rsidP="00A6489F">
            <w:pPr>
              <w:rPr>
                <w:sz w:val="24"/>
              </w:rPr>
            </w:pPr>
          </w:p>
          <w:p w:rsidR="008E7B27" w:rsidRPr="00055A4F" w:rsidRDefault="008E7B27" w:rsidP="00141609">
            <w:pPr>
              <w:rPr>
                <w:sz w:val="24"/>
              </w:rPr>
            </w:pPr>
          </w:p>
        </w:tc>
      </w:tr>
      <w:tr w:rsidR="008E7B27" w:rsidTr="008E7B27">
        <w:trPr>
          <w:gridAfter w:val="1"/>
          <w:wAfter w:w="90" w:type="dxa"/>
          <w:trHeight w:val="330"/>
        </w:trPr>
        <w:tc>
          <w:tcPr>
            <w:tcW w:w="5805" w:type="dxa"/>
            <w:gridSpan w:val="2"/>
          </w:tcPr>
          <w:p w:rsidR="008E7B27" w:rsidRDefault="008E7B27" w:rsidP="00A6489F">
            <w:pPr>
              <w:rPr>
                <w:b/>
              </w:rPr>
            </w:pPr>
            <w:r w:rsidRPr="00D61B59">
              <w:rPr>
                <w:b/>
              </w:rPr>
              <w:lastRenderedPageBreak/>
              <w:t>Emergency Contact</w:t>
            </w:r>
            <w:r w:rsidR="00C67057">
              <w:rPr>
                <w:b/>
              </w:rPr>
              <w:t xml:space="preserve">   </w:t>
            </w:r>
          </w:p>
          <w:p w:rsidR="008E7B27" w:rsidRDefault="008E7B27" w:rsidP="00A6489F">
            <w:pPr>
              <w:rPr>
                <w:b/>
              </w:rPr>
            </w:pPr>
          </w:p>
          <w:p w:rsidR="003B0E8E" w:rsidRDefault="008E7B27" w:rsidP="003B0E8E">
            <w:r w:rsidRPr="0017170B">
              <w:t>Name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1182869222"/>
                <w:showingPlcHdr/>
                <w:text/>
              </w:sdtPr>
              <w:sdtContent>
                <w:r w:rsidR="002C067D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8E7B27" w:rsidRDefault="008E7B27" w:rsidP="00A6489F">
            <w:r w:rsidRPr="0017170B">
              <w:t>Address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46223925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E73F38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735F92" w:rsidRPr="00B0623C" w:rsidRDefault="00735F92" w:rsidP="00A6489F">
            <w:pPr>
              <w:rPr>
                <w:color w:val="808080" w:themeColor="background1" w:themeShade="80"/>
              </w:rPr>
            </w:pPr>
          </w:p>
          <w:p w:rsidR="008E7B27" w:rsidRPr="0017170B" w:rsidRDefault="008E7B27" w:rsidP="00A6489F">
            <w:r w:rsidRPr="0017170B">
              <w:t>Relation</w:t>
            </w:r>
            <w:r w:rsidR="00256DF9">
              <w:t>ship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-999725618"/>
                <w:placeholder>
                  <w:docPart w:val="DefaultPlaceholder_-1854013440"/>
                </w:placeholder>
                <w:text/>
              </w:sdtPr>
              <w:sdtContent/>
            </w:sdt>
          </w:p>
          <w:p w:rsidR="008E7B27" w:rsidRDefault="008E7B27" w:rsidP="00A6489F">
            <w:pPr>
              <w:rPr>
                <w:b/>
              </w:rPr>
            </w:pPr>
            <w:r w:rsidRPr="0017170B">
              <w:t>Tel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1860853298"/>
                <w:showingPlcHdr/>
                <w:text/>
              </w:sdtPr>
              <w:sdtContent>
                <w:r w:rsidR="002C067D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8E7B27" w:rsidRDefault="008E7B27" w:rsidP="00A6489F">
            <w:r w:rsidRPr="0017170B">
              <w:t>Mob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1930539718"/>
                <w:showingPlcHdr/>
                <w:text/>
              </w:sdtPr>
              <w:sdtContent>
                <w:r w:rsidR="00E73F38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8E7B27" w:rsidRDefault="008E7B27" w:rsidP="00A6489F">
            <w:pPr>
              <w:rPr>
                <w:sz w:val="22"/>
              </w:rPr>
            </w:pPr>
          </w:p>
        </w:tc>
        <w:tc>
          <w:tcPr>
            <w:tcW w:w="5147" w:type="dxa"/>
          </w:tcPr>
          <w:p w:rsidR="00256DF9" w:rsidRDefault="00256DF9" w:rsidP="00A6489F"/>
          <w:p w:rsidR="008E7B27" w:rsidRDefault="00735F92" w:rsidP="00A6489F">
            <w:r>
              <w:t>G</w:t>
            </w:r>
            <w:r w:rsidR="008E7B27" w:rsidRPr="0032054D">
              <w:t>P</w:t>
            </w:r>
            <w:r>
              <w:t>:</w:t>
            </w:r>
            <w:r w:rsidR="00BF7A3A">
              <w:t xml:space="preserve"> </w:t>
            </w:r>
            <w:sdt>
              <w:sdtPr>
                <w:id w:val="1384523188"/>
                <w:placeholder>
                  <w:docPart w:val="DefaultPlaceholder_-1854013440"/>
                </w:placeholder>
                <w:text/>
              </w:sdtPr>
              <w:sdtContent>
                <w:r w:rsidR="00DB505F">
                  <w:t xml:space="preserve">Dr </w:t>
                </w:r>
              </w:sdtContent>
            </w:sdt>
          </w:p>
          <w:p w:rsidR="008E7B27" w:rsidRDefault="008E7B27" w:rsidP="00735F92">
            <w:r>
              <w:t>A</w:t>
            </w:r>
            <w:r w:rsidR="00256DF9">
              <w:t>ddress</w:t>
            </w:r>
            <w:r w:rsidR="00735F92">
              <w:t>:</w:t>
            </w:r>
            <w:r w:rsidR="00BF7A3A">
              <w:t xml:space="preserve"> </w:t>
            </w:r>
            <w:r w:rsidR="00156CB4">
              <w:t xml:space="preserve"> </w:t>
            </w:r>
          </w:p>
          <w:p w:rsidR="00735F92" w:rsidRDefault="00735F92" w:rsidP="00735F92"/>
          <w:p w:rsidR="00735F92" w:rsidRDefault="00735F92" w:rsidP="00735F92"/>
          <w:p w:rsidR="00735F92" w:rsidRDefault="00735F92" w:rsidP="00735F92"/>
          <w:p w:rsidR="00735F92" w:rsidRDefault="00735F92" w:rsidP="00735F92">
            <w:r>
              <w:t>Tel:</w:t>
            </w:r>
            <w:r w:rsidR="00BF7A3A">
              <w:t xml:space="preserve"> </w:t>
            </w:r>
            <w:sdt>
              <w:sdtPr>
                <w:id w:val="-155137699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BF7A3A" w:rsidRPr="006F15D5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  <w:p w:rsidR="00735F92" w:rsidRDefault="00735F92" w:rsidP="00735F92">
            <w:pPr>
              <w:rPr>
                <w:sz w:val="22"/>
              </w:rPr>
            </w:pPr>
          </w:p>
        </w:tc>
      </w:tr>
    </w:tbl>
    <w:p w:rsidR="00DB36D9" w:rsidRDefault="00DB36D9" w:rsidP="00367DEF">
      <w:pPr>
        <w:ind w:left="567"/>
      </w:pPr>
    </w:p>
    <w:tbl>
      <w:tblPr>
        <w:tblStyle w:val="TableGrid"/>
        <w:tblW w:w="11057" w:type="dxa"/>
        <w:tblInd w:w="-34" w:type="dxa"/>
        <w:tblLayout w:type="fixed"/>
        <w:tblLook w:val="04A0"/>
      </w:tblPr>
      <w:tblGrid>
        <w:gridCol w:w="11057"/>
      </w:tblGrid>
      <w:tr w:rsidR="0088332A" w:rsidTr="00265044">
        <w:trPr>
          <w:trHeight w:val="419"/>
        </w:trPr>
        <w:tc>
          <w:tcPr>
            <w:tcW w:w="11057" w:type="dxa"/>
          </w:tcPr>
          <w:p w:rsidR="0088332A" w:rsidRPr="001600DA" w:rsidRDefault="0088332A" w:rsidP="0088332A">
            <w:pPr>
              <w:rPr>
                <w:b/>
              </w:rPr>
            </w:pPr>
            <w:r>
              <w:rPr>
                <w:b/>
              </w:rPr>
              <w:t>Relevant Background Information:</w:t>
            </w:r>
          </w:p>
        </w:tc>
      </w:tr>
      <w:tr w:rsidR="0088332A" w:rsidTr="00265044">
        <w:trPr>
          <w:trHeight w:val="1068"/>
        </w:trPr>
        <w:tc>
          <w:tcPr>
            <w:tcW w:w="11057" w:type="dxa"/>
          </w:tcPr>
          <w:p w:rsidR="00735F92" w:rsidRPr="00156CB4" w:rsidRDefault="00735F92" w:rsidP="00735F92">
            <w:pPr>
              <w:rPr>
                <w:sz w:val="24"/>
              </w:rPr>
            </w:pPr>
          </w:p>
          <w:p w:rsidR="00735F92" w:rsidRDefault="00735F92" w:rsidP="00735F92">
            <w:pPr>
              <w:rPr>
                <w:b/>
                <w:sz w:val="24"/>
              </w:rPr>
            </w:pPr>
          </w:p>
        </w:tc>
      </w:tr>
    </w:tbl>
    <w:p w:rsidR="0088332A" w:rsidRDefault="0088332A" w:rsidP="00367DEF">
      <w:pPr>
        <w:ind w:left="567"/>
      </w:pPr>
    </w:p>
    <w:tbl>
      <w:tblPr>
        <w:tblStyle w:val="TableGrid"/>
        <w:tblW w:w="11057" w:type="dxa"/>
        <w:tblInd w:w="-34" w:type="dxa"/>
        <w:tblLayout w:type="fixed"/>
        <w:tblLook w:val="04A0"/>
      </w:tblPr>
      <w:tblGrid>
        <w:gridCol w:w="11057"/>
      </w:tblGrid>
      <w:tr w:rsidR="008E7B27" w:rsidTr="008E7B27">
        <w:trPr>
          <w:trHeight w:val="419"/>
        </w:trPr>
        <w:tc>
          <w:tcPr>
            <w:tcW w:w="11057" w:type="dxa"/>
          </w:tcPr>
          <w:p w:rsidR="008E7B27" w:rsidRPr="001600DA" w:rsidRDefault="008E7B27" w:rsidP="0088332A">
            <w:pPr>
              <w:rPr>
                <w:b/>
              </w:rPr>
            </w:pPr>
            <w:r>
              <w:rPr>
                <w:b/>
              </w:rPr>
              <w:t>Reason for Referral</w:t>
            </w:r>
            <w:r w:rsidR="0088332A">
              <w:rPr>
                <w:b/>
              </w:rPr>
              <w:t>:</w:t>
            </w:r>
          </w:p>
        </w:tc>
      </w:tr>
      <w:tr w:rsidR="008E7B27" w:rsidTr="00256DF9">
        <w:trPr>
          <w:trHeight w:val="1068"/>
        </w:trPr>
        <w:tc>
          <w:tcPr>
            <w:tcW w:w="11057" w:type="dxa"/>
          </w:tcPr>
          <w:p w:rsidR="00156CB4" w:rsidRDefault="00156CB4" w:rsidP="002C067D">
            <w:pPr>
              <w:rPr>
                <w:b/>
                <w:sz w:val="24"/>
              </w:rPr>
            </w:pPr>
          </w:p>
        </w:tc>
      </w:tr>
    </w:tbl>
    <w:p w:rsidR="00256DF9" w:rsidRDefault="00256DF9" w:rsidP="00367DEF">
      <w:pPr>
        <w:ind w:left="567"/>
      </w:pPr>
    </w:p>
    <w:tbl>
      <w:tblPr>
        <w:tblStyle w:val="TableGrid"/>
        <w:tblW w:w="11057" w:type="dxa"/>
        <w:tblInd w:w="-34" w:type="dxa"/>
        <w:tblLayout w:type="fixed"/>
        <w:tblLook w:val="04A0"/>
      </w:tblPr>
      <w:tblGrid>
        <w:gridCol w:w="11057"/>
      </w:tblGrid>
      <w:tr w:rsidR="00256DF9" w:rsidTr="00836CB1">
        <w:trPr>
          <w:trHeight w:val="419"/>
        </w:trPr>
        <w:tc>
          <w:tcPr>
            <w:tcW w:w="11057" w:type="dxa"/>
          </w:tcPr>
          <w:p w:rsidR="00256DF9" w:rsidRPr="001600DA" w:rsidRDefault="00256DF9" w:rsidP="0088332A">
            <w:pPr>
              <w:rPr>
                <w:b/>
              </w:rPr>
            </w:pPr>
            <w:r>
              <w:rPr>
                <w:b/>
              </w:rPr>
              <w:t xml:space="preserve">Communication </w:t>
            </w:r>
            <w:r w:rsidR="00920339">
              <w:rPr>
                <w:b/>
              </w:rPr>
              <w:t xml:space="preserve">/ Access issues </w:t>
            </w:r>
            <w:r w:rsidR="0088332A">
              <w:rPr>
                <w:b/>
              </w:rPr>
              <w:t xml:space="preserve">/ Risks identified </w:t>
            </w:r>
          </w:p>
        </w:tc>
      </w:tr>
      <w:tr w:rsidR="00256DF9" w:rsidTr="00256DF9">
        <w:trPr>
          <w:trHeight w:val="549"/>
        </w:trPr>
        <w:tc>
          <w:tcPr>
            <w:tcW w:w="11057" w:type="dxa"/>
          </w:tcPr>
          <w:p w:rsidR="00735F92" w:rsidRDefault="00735F92" w:rsidP="002C067D">
            <w:pPr>
              <w:rPr>
                <w:b/>
                <w:sz w:val="24"/>
              </w:rPr>
            </w:pPr>
          </w:p>
        </w:tc>
      </w:tr>
    </w:tbl>
    <w:p w:rsidR="00A81764" w:rsidRDefault="00A81764" w:rsidP="00367DEF">
      <w:pPr>
        <w:ind w:left="567"/>
      </w:pPr>
    </w:p>
    <w:tbl>
      <w:tblPr>
        <w:tblStyle w:val="TableGrid"/>
        <w:tblW w:w="11057" w:type="dxa"/>
        <w:tblInd w:w="-34" w:type="dxa"/>
        <w:tblLook w:val="04A0"/>
      </w:tblPr>
      <w:tblGrid>
        <w:gridCol w:w="5529"/>
        <w:gridCol w:w="5528"/>
      </w:tblGrid>
      <w:tr w:rsidR="008E7B27" w:rsidTr="008E7B27">
        <w:tc>
          <w:tcPr>
            <w:tcW w:w="11057" w:type="dxa"/>
            <w:gridSpan w:val="2"/>
          </w:tcPr>
          <w:p w:rsidR="0088332A" w:rsidRDefault="0088332A" w:rsidP="00A6489F">
            <w:pPr>
              <w:tabs>
                <w:tab w:val="center" w:pos="2514"/>
              </w:tabs>
              <w:rPr>
                <w:b/>
              </w:rPr>
            </w:pPr>
          </w:p>
          <w:p w:rsidR="008E7B27" w:rsidRDefault="0088332A" w:rsidP="00A6489F">
            <w:pPr>
              <w:tabs>
                <w:tab w:val="center" w:pos="2514"/>
              </w:tabs>
              <w:rPr>
                <w:b/>
              </w:rPr>
            </w:pPr>
            <w:r>
              <w:rPr>
                <w:b/>
              </w:rPr>
              <w:t>Referred by:</w:t>
            </w:r>
            <w:r w:rsidR="003B0E8E">
              <w:rPr>
                <w:b/>
              </w:rPr>
              <w:t xml:space="preserve"> </w:t>
            </w:r>
          </w:p>
          <w:p w:rsidR="0088332A" w:rsidRDefault="0088332A" w:rsidP="00A6489F">
            <w:pPr>
              <w:tabs>
                <w:tab w:val="center" w:pos="2514"/>
              </w:tabs>
              <w:rPr>
                <w:b/>
              </w:rPr>
            </w:pPr>
          </w:p>
          <w:p w:rsidR="0088332A" w:rsidRPr="00D67E47" w:rsidRDefault="0088332A" w:rsidP="0088332A">
            <w:pPr>
              <w:tabs>
                <w:tab w:val="center" w:pos="2514"/>
              </w:tabs>
              <w:rPr>
                <w:color w:val="FF0000"/>
              </w:rPr>
            </w:pPr>
            <w:r w:rsidRPr="00D67E47">
              <w:t xml:space="preserve">Self </w:t>
            </w:r>
            <w:sdt>
              <w:sdtPr>
                <w:id w:val="1287308503"/>
              </w:sdtPr>
              <w:sdtEndPr>
                <w:rPr>
                  <w:rFonts w:hint="eastAsia"/>
                </w:rPr>
              </w:sdtEndPr>
              <w:sdtContent>
                <w:r w:rsidR="00194A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8332A" w:rsidRPr="00D67E47" w:rsidRDefault="0088332A" w:rsidP="0088332A">
            <w:pPr>
              <w:tabs>
                <w:tab w:val="center" w:pos="2514"/>
              </w:tabs>
              <w:rPr>
                <w:color w:val="FF0000"/>
              </w:rPr>
            </w:pPr>
            <w:r w:rsidRPr="00D67E47">
              <w:t xml:space="preserve">CVI </w:t>
            </w:r>
            <w:sdt>
              <w:sdtPr>
                <w:id w:val="-642429308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8332A" w:rsidRPr="00D67E47" w:rsidRDefault="0088332A" w:rsidP="0088332A">
            <w:pPr>
              <w:tabs>
                <w:tab w:val="center" w:pos="2514"/>
              </w:tabs>
              <w:rPr>
                <w:color w:val="FF0000"/>
              </w:rPr>
            </w:pPr>
            <w:r w:rsidRPr="00D67E47">
              <w:t xml:space="preserve">Hospital Information Officer </w:t>
            </w:r>
            <w:sdt>
              <w:sdtPr>
                <w:id w:val="923074706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88332A" w:rsidRPr="00D67E47" w:rsidRDefault="0088332A" w:rsidP="0088332A">
            <w:pPr>
              <w:tabs>
                <w:tab w:val="center" w:pos="2514"/>
              </w:tabs>
              <w:rPr>
                <w:color w:val="FF0000"/>
              </w:rPr>
            </w:pPr>
            <w:r w:rsidRPr="00D67E47">
              <w:t xml:space="preserve">Other </w:t>
            </w:r>
            <w:sdt>
              <w:sdtPr>
                <w:id w:val="-935976961"/>
              </w:sdtPr>
              <w:sdtEndPr>
                <w:rPr>
                  <w:rFonts w:hint="eastAsia"/>
                </w:rPr>
              </w:sdtEndPr>
              <w:sdtContent>
                <w:sdt>
                  <w:sdtPr>
                    <w:id w:val="17040396"/>
                  </w:sdtPr>
                  <w:sdtEndPr>
                    <w:rPr>
                      <w:rFonts w:hint="eastAsia"/>
                    </w:rPr>
                  </w:sdtEndPr>
                  <w:sdtContent>
                    <w:r w:rsidR="00A409DF">
                      <w:rPr>
                        <w:rFonts w:ascii="MS Gothic" w:eastAsia="MS Gothic" w:hAnsi="MS Gothic" w:hint="eastAsia"/>
                      </w:rPr>
                      <w:t>☐</w:t>
                    </w:r>
                  </w:sdtContent>
                </w:sdt>
              </w:sdtContent>
            </w:sdt>
          </w:p>
          <w:p w:rsidR="0088332A" w:rsidRDefault="0088332A" w:rsidP="00A6489F">
            <w:pPr>
              <w:tabs>
                <w:tab w:val="center" w:pos="2514"/>
              </w:tabs>
            </w:pPr>
          </w:p>
          <w:p w:rsidR="008E7B27" w:rsidRPr="00B0623C" w:rsidRDefault="008E7B27" w:rsidP="00A6489F">
            <w:pPr>
              <w:tabs>
                <w:tab w:val="center" w:pos="2514"/>
              </w:tabs>
            </w:pPr>
            <w:r>
              <w:t>Name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592207978"/>
                <w:showingPlcHdr/>
                <w:text/>
              </w:sdtPr>
              <w:sdtContent>
                <w:r w:rsidR="002C067D" w:rsidRPr="006F15D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C067D" w:rsidRDefault="008E7B27" w:rsidP="00256DF9">
            <w:pPr>
              <w:tabs>
                <w:tab w:val="center" w:pos="2514"/>
                <w:tab w:val="left" w:pos="6210"/>
              </w:tabs>
            </w:pPr>
            <w:r>
              <w:t>Organisation/Service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-1837138962"/>
                <w:showingPlcHdr/>
                <w:text/>
              </w:sdtPr>
              <w:sdtContent>
                <w:r w:rsidR="002C067D" w:rsidRPr="006F15D5">
                  <w:rPr>
                    <w:rStyle w:val="PlaceholderText"/>
                  </w:rPr>
                  <w:t>Click or tap here to enter text.</w:t>
                </w:r>
              </w:sdtContent>
            </w:sdt>
            <w:r w:rsidR="002C067D">
              <w:t xml:space="preserve"> </w:t>
            </w:r>
          </w:p>
          <w:p w:rsidR="002C067D" w:rsidRDefault="008E7B27" w:rsidP="002C067D">
            <w:pPr>
              <w:tabs>
                <w:tab w:val="center" w:pos="2514"/>
                <w:tab w:val="left" w:pos="6210"/>
              </w:tabs>
            </w:pPr>
            <w:r>
              <w:t xml:space="preserve">Address: </w:t>
            </w:r>
            <w:r w:rsidR="00BF7A3A">
              <w:t xml:space="preserve"> </w:t>
            </w:r>
            <w:sdt>
              <w:sdtPr>
                <w:id w:val="78879101"/>
                <w:showingPlcHdr/>
                <w:text/>
              </w:sdtPr>
              <w:sdtContent>
                <w:r w:rsidR="002C067D" w:rsidRPr="006F15D5">
                  <w:rPr>
                    <w:rStyle w:val="PlaceholderText"/>
                  </w:rPr>
                  <w:t>Click or tap here to enter text.</w:t>
                </w:r>
              </w:sdtContent>
            </w:sdt>
            <w:r w:rsidR="002C067D">
              <w:t xml:space="preserve"> </w:t>
            </w:r>
          </w:p>
          <w:p w:rsidR="0088332A" w:rsidRPr="00735F92" w:rsidRDefault="008E7B27" w:rsidP="002C067D">
            <w:pPr>
              <w:tabs>
                <w:tab w:val="center" w:pos="2514"/>
                <w:tab w:val="left" w:pos="6210"/>
              </w:tabs>
              <w:rPr>
                <w:b/>
              </w:rPr>
            </w:pPr>
            <w:r>
              <w:t>Tel</w:t>
            </w:r>
            <w:r w:rsidR="00735F92">
              <w:t>:</w:t>
            </w:r>
            <w:r w:rsidR="00BF7A3A">
              <w:t xml:space="preserve"> </w:t>
            </w:r>
            <w:sdt>
              <w:sdtPr>
                <w:id w:val="248697227"/>
                <w:placeholder>
                  <w:docPart w:val="DefaultPlaceholder_-1854013440"/>
                </w:placeholder>
                <w:text/>
              </w:sdtPr>
              <w:sdtContent>
                <w:r w:rsidR="00DB505F">
                  <w:t>Click or tap here to enter text.</w:t>
                </w:r>
              </w:sdtContent>
            </w:sdt>
          </w:p>
        </w:tc>
      </w:tr>
      <w:tr w:rsidR="008E7B27" w:rsidTr="008E7B27">
        <w:tc>
          <w:tcPr>
            <w:tcW w:w="5529" w:type="dxa"/>
          </w:tcPr>
          <w:p w:rsidR="008E7B27" w:rsidRDefault="008E7B27" w:rsidP="00A6489F"/>
          <w:p w:rsidR="008E7B27" w:rsidRPr="00DB505F" w:rsidRDefault="008E7B27" w:rsidP="00A6489F">
            <w:pPr>
              <w:rPr>
                <w:b/>
              </w:rPr>
            </w:pPr>
            <w:r w:rsidRPr="00DB505F">
              <w:rPr>
                <w:b/>
              </w:rPr>
              <w:t xml:space="preserve">Client has agreed to referral </w:t>
            </w:r>
          </w:p>
          <w:p w:rsidR="008E7B27" w:rsidRPr="00DB505F" w:rsidRDefault="008E7B27" w:rsidP="00A6489F">
            <w:pPr>
              <w:rPr>
                <w:b/>
                <w:sz w:val="24"/>
              </w:rPr>
            </w:pPr>
            <w:r w:rsidRPr="00DB505F">
              <w:rPr>
                <w:b/>
              </w:rPr>
              <w:t>to NESS</w:t>
            </w:r>
            <w:r w:rsidR="0088332A" w:rsidRPr="00DB505F">
              <w:rPr>
                <w:b/>
              </w:rPr>
              <w:t xml:space="preserve"> services </w:t>
            </w:r>
            <w:sdt>
              <w:sdtPr>
                <w:rPr>
                  <w:b/>
                </w:rPr>
                <w:id w:val="-935366358"/>
              </w:sdtPr>
              <w:sdtEndPr>
                <w:rPr>
                  <w:rFonts w:hint="eastAsia"/>
                </w:rPr>
              </w:sdtEndPr>
              <w:sdtContent>
                <w:r w:rsidR="002C067D" w:rsidRPr="00DB505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33258" w:rsidRPr="00DB505F">
              <w:rPr>
                <w:rFonts w:ascii="MS Gothic" w:eastAsia="MS Gothic" w:hAnsi="MS Gothic"/>
                <w:b/>
              </w:rPr>
              <w:t xml:space="preserve">  </w:t>
            </w:r>
          </w:p>
          <w:p w:rsidR="008E7B27" w:rsidRDefault="008E7B27" w:rsidP="00A6489F"/>
        </w:tc>
        <w:tc>
          <w:tcPr>
            <w:tcW w:w="5528" w:type="dxa"/>
            <w:vMerge w:val="restart"/>
          </w:tcPr>
          <w:p w:rsidR="008E7B27" w:rsidRDefault="008E7B27" w:rsidP="00A6489F">
            <w:pPr>
              <w:rPr>
                <w:b/>
              </w:rPr>
            </w:pPr>
          </w:p>
          <w:p w:rsidR="0088332A" w:rsidRDefault="0088332A" w:rsidP="00A6489F">
            <w:pPr>
              <w:rPr>
                <w:b/>
              </w:rPr>
            </w:pPr>
            <w:r>
              <w:rPr>
                <w:b/>
              </w:rPr>
              <w:t>Notes</w:t>
            </w:r>
          </w:p>
          <w:p w:rsidR="00BF7A3A" w:rsidRDefault="00BF7A3A" w:rsidP="00A6489F">
            <w:pPr>
              <w:rPr>
                <w:b/>
              </w:rPr>
            </w:pPr>
          </w:p>
          <w:sdt>
            <w:sdtPr>
              <w:rPr>
                <w:b/>
              </w:rPr>
              <w:id w:val="-857188623"/>
              <w:placeholder>
                <w:docPart w:val="DefaultPlaceholder_-1854013440"/>
              </w:placeholder>
              <w:showingPlcHdr/>
              <w:text/>
            </w:sdtPr>
            <w:sdtContent>
              <w:p w:rsidR="00BF7A3A" w:rsidRPr="00D61B59" w:rsidRDefault="00BF7A3A" w:rsidP="00A6489F">
                <w:pPr>
                  <w:rPr>
                    <w:b/>
                  </w:rPr>
                </w:pPr>
                <w:r w:rsidRPr="006F15D5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sdtContent>
          </w:sdt>
        </w:tc>
      </w:tr>
      <w:tr w:rsidR="008E7B27" w:rsidTr="008E7B27">
        <w:tc>
          <w:tcPr>
            <w:tcW w:w="5529" w:type="dxa"/>
          </w:tcPr>
          <w:p w:rsidR="008E7B27" w:rsidRDefault="008E7B27" w:rsidP="00A6489F"/>
          <w:p w:rsidR="00A81764" w:rsidRDefault="008E7B27" w:rsidP="00A81764">
            <w:r>
              <w:t>Client has</w:t>
            </w:r>
            <w:r w:rsidR="00A81764">
              <w:t xml:space="preserve"> been</w:t>
            </w:r>
            <w:r>
              <w:t xml:space="preserve"> </w:t>
            </w:r>
            <w:r w:rsidR="00A81764">
              <w:t xml:space="preserve">offered a Statutory </w:t>
            </w:r>
            <w:r>
              <w:t>Assessment</w:t>
            </w:r>
            <w:r w:rsidR="00A81764">
              <w:t xml:space="preserve"> of Need           </w:t>
            </w:r>
          </w:p>
          <w:p w:rsidR="00A81764" w:rsidRDefault="00A81764" w:rsidP="00A81764">
            <w:r>
              <w:t xml:space="preserve"> </w:t>
            </w:r>
          </w:p>
          <w:p w:rsidR="008E7B27" w:rsidRDefault="00A81764" w:rsidP="00A6489F">
            <w:r>
              <w:lastRenderedPageBreak/>
              <w:t xml:space="preserve">Accepted </w:t>
            </w:r>
            <w:sdt>
              <w:sdtPr>
                <w:id w:val="-159392235"/>
              </w:sdtPr>
              <w:sdtEndPr>
                <w:rPr>
                  <w:rFonts w:hint="eastAsia"/>
                </w:rPr>
              </w:sdtEndPr>
              <w:sdtContent>
                <w:r w:rsidR="00194A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Declined </w:t>
            </w:r>
            <w:sdt>
              <w:sdtPr>
                <w:id w:val="1464933270"/>
              </w:sdtPr>
              <w:sdtEndPr>
                <w:rPr>
                  <w:rFonts w:hint="eastAsia"/>
                </w:rPr>
              </w:sdtEndPr>
              <w:sdtContent>
                <w:r w:rsidR="0088332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8332A">
              <w:t xml:space="preserve">       N/A </w:t>
            </w:r>
            <w:sdt>
              <w:sdtPr>
                <w:id w:val="1268040217"/>
              </w:sdtPr>
              <w:sdtEndPr>
                <w:rPr>
                  <w:rFonts w:hint="eastAsia"/>
                </w:rPr>
              </w:sdtEndPr>
              <w:sdtContent>
                <w:r w:rsidR="0088332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8332A">
              <w:t xml:space="preserve">        </w:t>
            </w:r>
          </w:p>
          <w:p w:rsidR="008E7B27" w:rsidRDefault="008E7B27" w:rsidP="00A6489F"/>
        </w:tc>
        <w:tc>
          <w:tcPr>
            <w:tcW w:w="5528" w:type="dxa"/>
            <w:vMerge/>
          </w:tcPr>
          <w:p w:rsidR="008E7B27" w:rsidRDefault="008E7B27" w:rsidP="00A6489F"/>
        </w:tc>
      </w:tr>
    </w:tbl>
    <w:p w:rsidR="00D67E47" w:rsidRDefault="00D67E47" w:rsidP="00367DEF">
      <w:pPr>
        <w:ind w:left="567"/>
      </w:pPr>
    </w:p>
    <w:tbl>
      <w:tblPr>
        <w:tblStyle w:val="TableGrid"/>
        <w:tblW w:w="11057" w:type="dxa"/>
        <w:tblInd w:w="-34" w:type="dxa"/>
        <w:tblLayout w:type="fixed"/>
        <w:tblLook w:val="04A0"/>
      </w:tblPr>
      <w:tblGrid>
        <w:gridCol w:w="11057"/>
      </w:tblGrid>
      <w:tr w:rsidR="00D67E47" w:rsidTr="008D0970">
        <w:trPr>
          <w:trHeight w:val="419"/>
        </w:trPr>
        <w:tc>
          <w:tcPr>
            <w:tcW w:w="11057" w:type="dxa"/>
          </w:tcPr>
          <w:p w:rsidR="00D67E47" w:rsidRPr="00D67E47" w:rsidRDefault="00D67E47" w:rsidP="00D67E47">
            <w:pPr>
              <w:ind w:left="3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Internal Use Only</w:t>
            </w:r>
          </w:p>
        </w:tc>
      </w:tr>
      <w:tr w:rsidR="00D67E47" w:rsidTr="008D0970">
        <w:trPr>
          <w:trHeight w:val="419"/>
        </w:trPr>
        <w:tc>
          <w:tcPr>
            <w:tcW w:w="11057" w:type="dxa"/>
          </w:tcPr>
          <w:p w:rsidR="00D67E47" w:rsidRDefault="00326B46" w:rsidP="008D0970">
            <w:pPr>
              <w:rPr>
                <w:b/>
              </w:rPr>
            </w:pPr>
            <w:r>
              <w:rPr>
                <w:b/>
              </w:rPr>
              <w:t>Referrals to:-</w:t>
            </w:r>
          </w:p>
        </w:tc>
      </w:tr>
      <w:tr w:rsidR="00D67E47" w:rsidTr="008D0970">
        <w:trPr>
          <w:trHeight w:val="419"/>
        </w:trPr>
        <w:tc>
          <w:tcPr>
            <w:tcW w:w="11057" w:type="dxa"/>
          </w:tcPr>
          <w:p w:rsidR="00D67E47" w:rsidRDefault="00D67E47" w:rsidP="008D0970">
            <w:pPr>
              <w:rPr>
                <w:b/>
              </w:rPr>
            </w:pPr>
          </w:p>
          <w:p w:rsidR="00D67E47" w:rsidRPr="00D67E47" w:rsidRDefault="00D67E47" w:rsidP="008D0970">
            <w:r w:rsidRPr="00D67E47">
              <w:t xml:space="preserve">Social Work:  </w:t>
            </w:r>
            <w:sdt>
              <w:sdtPr>
                <w:id w:val="-1883161460"/>
              </w:sdtPr>
              <w:sdtEndPr>
                <w:rPr>
                  <w:rFonts w:hint="eastAsia"/>
                </w:rPr>
              </w:sdtEndPr>
              <w:sdtContent>
                <w:r w:rsidR="00E73F3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D67E47" w:rsidRDefault="00D67E47" w:rsidP="008D0970">
            <w:r w:rsidRPr="00D67E47">
              <w:t xml:space="preserve">Rehabilitation </w:t>
            </w:r>
            <w:sdt>
              <w:sdtPr>
                <w:id w:val="-226773415"/>
              </w:sdtPr>
              <w:sdtEndPr>
                <w:rPr>
                  <w:rFonts w:hint="eastAsia"/>
                </w:rPr>
              </w:sdtEndPr>
              <w:sdtContent>
                <w:r w:rsidR="00194AD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D67E47" w:rsidRDefault="00D67E47" w:rsidP="008D0970">
            <w:r w:rsidRPr="00D67E47">
              <w:t xml:space="preserve">F/W Assistant </w:t>
            </w:r>
            <w:sdt>
              <w:sdtPr>
                <w:id w:val="1015806653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D67E47" w:rsidRDefault="00D67E47" w:rsidP="008D0970">
            <w:r w:rsidRPr="00D67E47">
              <w:t xml:space="preserve">Employment Service  </w:t>
            </w:r>
            <w:sdt>
              <w:sdtPr>
                <w:id w:val="1309663192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D67E47" w:rsidRDefault="00D67E47" w:rsidP="008D0970">
            <w:r w:rsidRPr="00D67E47">
              <w:t xml:space="preserve">Equipment Service </w:t>
            </w:r>
            <w:sdt>
              <w:sdtPr>
                <w:id w:val="96912667"/>
              </w:sdtPr>
              <w:sdtEndPr>
                <w:rPr>
                  <w:rFonts w:hint="eastAsia"/>
                </w:rPr>
              </w:sdtEndPr>
              <w:sdtContent>
                <w:r w:rsidR="002C067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D67E47" w:rsidRDefault="00D67E47" w:rsidP="008D0970">
            <w:r w:rsidRPr="00D67E47">
              <w:t xml:space="preserve">ICT </w:t>
            </w:r>
            <w:sdt>
              <w:sdtPr>
                <w:id w:val="-576511585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D67E47" w:rsidRDefault="00D67E47" w:rsidP="008D0970">
            <w:r w:rsidRPr="00D67E47">
              <w:t xml:space="preserve">Welfare Rights </w:t>
            </w:r>
            <w:sdt>
              <w:sdtPr>
                <w:id w:val="656119429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Default="00D67E47" w:rsidP="008D0970">
            <w:pPr>
              <w:rPr>
                <w:b/>
              </w:rPr>
            </w:pPr>
          </w:p>
          <w:p w:rsidR="00D67E47" w:rsidRDefault="00D67E47" w:rsidP="008D0970">
            <w:pPr>
              <w:rPr>
                <w:b/>
              </w:rPr>
            </w:pPr>
            <w:r>
              <w:rPr>
                <w:b/>
              </w:rPr>
              <w:t>Aberdeen / Moray only</w:t>
            </w:r>
          </w:p>
          <w:p w:rsidR="00D67E47" w:rsidRPr="00D67E47" w:rsidRDefault="00D67E47" w:rsidP="008D0970">
            <w:r w:rsidRPr="00D67E47">
              <w:t xml:space="preserve">CIS </w:t>
            </w:r>
            <w:sdt>
              <w:sdtPr>
                <w:id w:val="-1331211878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D67E47" w:rsidRDefault="00D67E47" w:rsidP="008D0970">
            <w:r w:rsidRPr="00D67E47">
              <w:t xml:space="preserve">Young </w:t>
            </w:r>
            <w:r w:rsidR="00326B46">
              <w:t xml:space="preserve">Persons Sensory Service </w:t>
            </w:r>
            <w:sdt>
              <w:sdtPr>
                <w:id w:val="-1864817792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D67E47" w:rsidRDefault="00D67E47" w:rsidP="008D0970"/>
          <w:p w:rsidR="00D67E47" w:rsidRDefault="00326B46" w:rsidP="008D0970">
            <w:pPr>
              <w:rPr>
                <w:b/>
              </w:rPr>
            </w:pPr>
            <w:r>
              <w:rPr>
                <w:b/>
              </w:rPr>
              <w:t xml:space="preserve">Angus &amp; Dundee Only </w:t>
            </w:r>
          </w:p>
          <w:p w:rsidR="00D67E47" w:rsidRPr="00D67E47" w:rsidRDefault="00D67E47" w:rsidP="00D67E47">
            <w:r>
              <w:t>Volunteer C</w:t>
            </w:r>
            <w:r w:rsidRPr="00D67E47">
              <w:t>o</w:t>
            </w:r>
            <w:r>
              <w:t>-</w:t>
            </w:r>
            <w:r w:rsidRPr="00D67E47">
              <w:t xml:space="preserve">ordinator </w:t>
            </w:r>
            <w:sdt>
              <w:sdtPr>
                <w:id w:val="-750888576"/>
              </w:sdtPr>
              <w:sdtEndPr>
                <w:rPr>
                  <w:rFonts w:hint="eastAsia"/>
                </w:rPr>
              </w:sdtEndPr>
              <w:sdtContent>
                <w:r w:rsidRPr="00D67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:rsidR="00D67E47" w:rsidRPr="001600DA" w:rsidRDefault="00D67E47" w:rsidP="008D0970">
            <w:pPr>
              <w:rPr>
                <w:b/>
              </w:rPr>
            </w:pPr>
          </w:p>
        </w:tc>
      </w:tr>
    </w:tbl>
    <w:p w:rsidR="00D67E47" w:rsidRDefault="00D67E47" w:rsidP="00367DEF">
      <w:pPr>
        <w:ind w:left="567"/>
      </w:pPr>
    </w:p>
    <w:p w:rsidR="006B3A69" w:rsidRDefault="006B3A69" w:rsidP="006B3A69">
      <w:pPr>
        <w:spacing w:before="100" w:beforeAutospacing="1" w:after="100" w:afterAutospacing="1"/>
      </w:pPr>
    </w:p>
    <w:p w:rsidR="006B3A69" w:rsidRPr="005B28F9" w:rsidRDefault="006B3A69" w:rsidP="006B3A69">
      <w:pPr>
        <w:spacing w:before="100" w:beforeAutospacing="1" w:after="100" w:afterAutospacing="1"/>
        <w:rPr>
          <w:rFonts w:eastAsia="Calibri"/>
          <w:color w:val="000000"/>
          <w:szCs w:val="28"/>
          <w:lang w:eastAsia="en-GB"/>
        </w:rPr>
      </w:pPr>
      <w:r w:rsidRPr="005B28F9">
        <w:rPr>
          <w:rFonts w:eastAsia="Calibri"/>
          <w:color w:val="000000"/>
          <w:szCs w:val="28"/>
          <w:lang w:eastAsia="en-GB"/>
        </w:rPr>
        <w:t>When completed please email to:</w:t>
      </w:r>
    </w:p>
    <w:p w:rsidR="006B3A69" w:rsidRPr="005B28F9" w:rsidRDefault="006B3A69" w:rsidP="006B3A69">
      <w:pPr>
        <w:spacing w:before="100" w:beforeAutospacing="1" w:after="100" w:afterAutospacing="1"/>
        <w:rPr>
          <w:rFonts w:eastAsia="Calibri"/>
          <w:color w:val="000000"/>
          <w:szCs w:val="28"/>
          <w:lang w:eastAsia="en-GB"/>
        </w:rPr>
      </w:pPr>
      <w:r w:rsidRPr="005B28F9">
        <w:rPr>
          <w:rFonts w:eastAsia="Calibri"/>
          <w:color w:val="000000"/>
          <w:szCs w:val="28"/>
          <w:lang w:eastAsia="en-GB"/>
        </w:rPr>
        <w:t xml:space="preserve">For residents of Dundee: </w:t>
      </w:r>
      <w:hyperlink r:id="rId7" w:history="1">
        <w:r w:rsidRPr="005B28F9">
          <w:rPr>
            <w:rFonts w:eastAsia="Calibri"/>
            <w:color w:val="0563C1"/>
            <w:szCs w:val="28"/>
            <w:u w:val="single"/>
            <w:lang w:eastAsia="en-GB"/>
          </w:rPr>
          <w:t>dundee@nesensoryservices.org</w:t>
        </w:r>
      </w:hyperlink>
    </w:p>
    <w:p w:rsidR="006B3A69" w:rsidRPr="005B28F9" w:rsidRDefault="006B3A69" w:rsidP="006B3A69">
      <w:pPr>
        <w:spacing w:before="100" w:beforeAutospacing="1" w:after="100" w:afterAutospacing="1"/>
        <w:rPr>
          <w:rFonts w:eastAsia="Calibri"/>
          <w:color w:val="000000"/>
          <w:szCs w:val="28"/>
          <w:lang w:eastAsia="en-GB"/>
        </w:rPr>
      </w:pPr>
      <w:r w:rsidRPr="005B28F9">
        <w:rPr>
          <w:rFonts w:eastAsia="Calibri"/>
          <w:color w:val="000000"/>
          <w:szCs w:val="28"/>
          <w:lang w:eastAsia="en-GB"/>
        </w:rPr>
        <w:t xml:space="preserve">For residents of Moray: </w:t>
      </w:r>
      <w:hyperlink r:id="rId8" w:history="1">
        <w:r w:rsidRPr="005B28F9">
          <w:rPr>
            <w:rFonts w:eastAsia="Calibri"/>
            <w:color w:val="0563C1"/>
            <w:szCs w:val="28"/>
            <w:u w:val="single"/>
            <w:lang w:eastAsia="en-GB"/>
          </w:rPr>
          <w:t>morayduty@nesensoryservices.org</w:t>
        </w:r>
      </w:hyperlink>
      <w:r w:rsidRPr="005B28F9">
        <w:rPr>
          <w:rFonts w:eastAsia="Calibri"/>
          <w:color w:val="000000"/>
          <w:szCs w:val="28"/>
          <w:lang w:eastAsia="en-GB"/>
        </w:rPr>
        <w:t xml:space="preserve"> </w:t>
      </w:r>
    </w:p>
    <w:p w:rsidR="006B3A69" w:rsidRPr="005B28F9" w:rsidRDefault="006B3A69" w:rsidP="006B3A69">
      <w:pPr>
        <w:spacing w:before="100" w:beforeAutospacing="1" w:after="100" w:afterAutospacing="1"/>
        <w:rPr>
          <w:rFonts w:eastAsia="Calibri"/>
          <w:color w:val="000000"/>
          <w:szCs w:val="28"/>
          <w:lang w:eastAsia="en-GB"/>
        </w:rPr>
      </w:pPr>
      <w:r w:rsidRPr="005B28F9">
        <w:rPr>
          <w:rFonts w:eastAsia="Calibri"/>
          <w:color w:val="000000"/>
          <w:szCs w:val="28"/>
          <w:lang w:eastAsia="en-GB"/>
        </w:rPr>
        <w:t xml:space="preserve">For residents of Aberdeen City: </w:t>
      </w:r>
      <w:hyperlink r:id="rId9" w:history="1">
        <w:r w:rsidRPr="005B28F9">
          <w:rPr>
            <w:rFonts w:eastAsia="Calibri"/>
            <w:color w:val="0563C1"/>
            <w:szCs w:val="28"/>
            <w:u w:val="single"/>
            <w:lang w:eastAsia="en-GB"/>
          </w:rPr>
          <w:t>info@nesensoryservices.org</w:t>
        </w:r>
      </w:hyperlink>
      <w:r w:rsidRPr="005B28F9">
        <w:rPr>
          <w:rFonts w:eastAsia="Calibri"/>
          <w:color w:val="000000"/>
          <w:szCs w:val="28"/>
          <w:lang w:eastAsia="en-GB"/>
        </w:rPr>
        <w:t xml:space="preserve"> </w:t>
      </w:r>
    </w:p>
    <w:p w:rsidR="006B3A69" w:rsidRPr="005B28F9" w:rsidRDefault="006B3A69" w:rsidP="006B3A69">
      <w:pPr>
        <w:spacing w:before="100" w:beforeAutospacing="1" w:after="100" w:afterAutospacing="1"/>
        <w:rPr>
          <w:rFonts w:eastAsia="Calibri"/>
          <w:color w:val="000000"/>
          <w:szCs w:val="28"/>
          <w:lang w:eastAsia="en-GB"/>
        </w:rPr>
      </w:pPr>
      <w:r w:rsidRPr="005B28F9">
        <w:rPr>
          <w:rFonts w:eastAsia="Calibri"/>
          <w:color w:val="000000"/>
          <w:szCs w:val="28"/>
          <w:lang w:eastAsia="en-GB"/>
        </w:rPr>
        <w:t xml:space="preserve">For residents of Angus: </w:t>
      </w:r>
      <w:hyperlink r:id="rId10" w:history="1">
        <w:r w:rsidRPr="005B28F9">
          <w:rPr>
            <w:rFonts w:eastAsia="Calibri"/>
            <w:color w:val="0563C1"/>
            <w:szCs w:val="28"/>
            <w:u w:val="single"/>
            <w:lang w:eastAsia="en-GB"/>
          </w:rPr>
          <w:t>angusduty@nesensoryservices.org</w:t>
        </w:r>
      </w:hyperlink>
      <w:r w:rsidRPr="005B28F9">
        <w:rPr>
          <w:rFonts w:eastAsia="Calibri"/>
          <w:color w:val="000000"/>
          <w:szCs w:val="28"/>
          <w:lang w:eastAsia="en-GB"/>
        </w:rPr>
        <w:t xml:space="preserve"> </w:t>
      </w:r>
    </w:p>
    <w:p w:rsidR="006B3A69" w:rsidRDefault="006B3A69" w:rsidP="006B3A69">
      <w:pPr>
        <w:spacing w:before="100" w:beforeAutospacing="1" w:after="100" w:afterAutospacing="1"/>
        <w:rPr>
          <w:rFonts w:eastAsia="Calibri"/>
          <w:szCs w:val="28"/>
        </w:rPr>
      </w:pPr>
      <w:r w:rsidRPr="005B28F9">
        <w:rPr>
          <w:rFonts w:eastAsia="Calibri"/>
          <w:color w:val="000000"/>
          <w:szCs w:val="28"/>
          <w:lang w:eastAsia="en-GB"/>
        </w:rPr>
        <w:t>For residents of Aberdeenshire</w:t>
      </w:r>
      <w:r>
        <w:rPr>
          <w:rFonts w:eastAsia="Calibri"/>
          <w:color w:val="000000"/>
          <w:szCs w:val="28"/>
          <w:lang w:eastAsia="en-GB"/>
        </w:rPr>
        <w:t xml:space="preserve"> – for statutory services (</w:t>
      </w:r>
      <w:r w:rsidRPr="005B28F9">
        <w:rPr>
          <w:rFonts w:eastAsia="Calibri"/>
          <w:color w:val="000000"/>
          <w:szCs w:val="28"/>
          <w:lang w:eastAsia="en-GB"/>
        </w:rPr>
        <w:t>social work assessment, equipment and mobility training</w:t>
      </w:r>
      <w:r>
        <w:rPr>
          <w:rFonts w:eastAsia="Calibri"/>
          <w:color w:val="000000"/>
          <w:szCs w:val="28"/>
          <w:lang w:eastAsia="en-GB"/>
        </w:rPr>
        <w:t>)</w:t>
      </w:r>
      <w:r w:rsidRPr="005B28F9">
        <w:rPr>
          <w:rFonts w:eastAsia="Calibri"/>
          <w:color w:val="000000"/>
          <w:szCs w:val="28"/>
          <w:lang w:eastAsia="en-GB"/>
        </w:rPr>
        <w:t xml:space="preserve">, </w:t>
      </w:r>
      <w:r>
        <w:rPr>
          <w:rFonts w:eastAsia="Calibri"/>
          <w:color w:val="000000"/>
          <w:szCs w:val="28"/>
          <w:lang w:eastAsia="en-GB"/>
        </w:rPr>
        <w:t>please</w:t>
      </w:r>
      <w:r w:rsidRPr="005B28F9">
        <w:rPr>
          <w:rFonts w:eastAsia="Calibri"/>
          <w:color w:val="000000"/>
          <w:szCs w:val="28"/>
          <w:lang w:eastAsia="en-GB"/>
        </w:rPr>
        <w:t xml:space="preserve"> contact Aberdeenshire Health and Social Care Partnership for more information</w:t>
      </w:r>
      <w:r>
        <w:rPr>
          <w:rFonts w:eastAsia="Calibri"/>
          <w:color w:val="000000"/>
          <w:szCs w:val="28"/>
          <w:lang w:eastAsia="en-GB"/>
        </w:rPr>
        <w:t>:</w:t>
      </w:r>
      <w:r w:rsidRPr="005B28F9">
        <w:rPr>
          <w:rFonts w:eastAsia="Calibri"/>
          <w:color w:val="000000"/>
          <w:szCs w:val="28"/>
          <w:lang w:eastAsia="en-GB"/>
        </w:rPr>
        <w:t xml:space="preserve"> </w:t>
      </w:r>
      <w:hyperlink r:id="rId11" w:history="1">
        <w:r w:rsidRPr="005B28F9">
          <w:rPr>
            <w:rFonts w:eastAsia="Calibri"/>
            <w:color w:val="0000FF"/>
            <w:szCs w:val="28"/>
            <w:u w:val="single"/>
          </w:rPr>
          <w:t>Services for people with sensory impairment - Aberdeenshire Council</w:t>
        </w:r>
      </w:hyperlink>
    </w:p>
    <w:p w:rsidR="006B3A69" w:rsidRPr="005B28F9" w:rsidRDefault="006B3A69" w:rsidP="006B3A69">
      <w:pPr>
        <w:spacing w:before="100" w:beforeAutospacing="1" w:after="100" w:afterAutospacing="1"/>
        <w:rPr>
          <w:szCs w:val="28"/>
        </w:rPr>
      </w:pPr>
      <w:r>
        <w:rPr>
          <w:rFonts w:eastAsia="Calibri"/>
          <w:szCs w:val="28"/>
        </w:rPr>
        <w:t xml:space="preserve">For details of non-statutory, NESS Added Value Services available to residents in Aberdeenshire, </w:t>
      </w:r>
      <w:r w:rsidRPr="005B28F9">
        <w:rPr>
          <w:rFonts w:eastAsia="Calibri"/>
          <w:szCs w:val="28"/>
        </w:rPr>
        <w:t xml:space="preserve">please email </w:t>
      </w:r>
      <w:hyperlink r:id="rId12" w:history="1">
        <w:r w:rsidRPr="005B28F9">
          <w:rPr>
            <w:rFonts w:eastAsia="Calibri"/>
            <w:color w:val="0563C1"/>
            <w:szCs w:val="28"/>
            <w:u w:val="single"/>
          </w:rPr>
          <w:t>info@nesensoryservices.org</w:t>
        </w:r>
      </w:hyperlink>
      <w:r w:rsidRPr="005B28F9">
        <w:rPr>
          <w:rFonts w:eastAsia="Calibri"/>
          <w:szCs w:val="28"/>
        </w:rPr>
        <w:t xml:space="preserve"> for more information</w:t>
      </w:r>
      <w:r>
        <w:rPr>
          <w:rFonts w:eastAsia="Calibri"/>
          <w:szCs w:val="28"/>
        </w:rPr>
        <w:t>.</w:t>
      </w:r>
    </w:p>
    <w:p w:rsidR="0010668C" w:rsidRPr="00DB36D9" w:rsidRDefault="0010668C" w:rsidP="00367DEF">
      <w:pPr>
        <w:ind w:left="567"/>
      </w:pPr>
    </w:p>
    <w:sectPr w:rsidR="0010668C" w:rsidRPr="00DB36D9" w:rsidSect="008E7B2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567" w:right="566" w:bottom="680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A30" w:rsidRDefault="00C70A30" w:rsidP="00FF6B98">
      <w:r>
        <w:separator/>
      </w:r>
    </w:p>
  </w:endnote>
  <w:endnote w:type="continuationSeparator" w:id="0">
    <w:p w:rsidR="00C70A30" w:rsidRDefault="00C70A30" w:rsidP="00FF6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useo 3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E8" w:rsidRDefault="00F670E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E8" w:rsidRDefault="00F670E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55" w:type="dxa"/>
        <w:left w:w="0" w:type="dxa"/>
        <w:right w:w="0" w:type="dxa"/>
      </w:tblCellMar>
      <w:tblLook w:val="04A0"/>
    </w:tblPr>
    <w:tblGrid>
      <w:gridCol w:w="5954"/>
      <w:gridCol w:w="2098"/>
      <w:gridCol w:w="2607"/>
    </w:tblGrid>
    <w:tr w:rsidR="00905B18" w:rsidTr="008C3649">
      <w:tc>
        <w:tcPr>
          <w:tcW w:w="5954" w:type="dxa"/>
        </w:tcPr>
        <w:p w:rsidR="00905B18" w:rsidRPr="00905B18" w:rsidRDefault="00905B18" w:rsidP="00905B18">
          <w:pPr>
            <w:pStyle w:val="Footer"/>
            <w:spacing w:line="200" w:lineRule="exact"/>
            <w:rPr>
              <w:rFonts w:ascii="Museo 300" w:hAnsi="Museo 300"/>
              <w:sz w:val="16"/>
              <w:szCs w:val="16"/>
            </w:rPr>
          </w:pPr>
          <w:r w:rsidRPr="00905B18">
            <w:rPr>
              <w:rFonts w:ascii="Museo 300" w:hAnsi="Museo 300"/>
              <w:sz w:val="16"/>
              <w:szCs w:val="16"/>
            </w:rPr>
            <w:t xml:space="preserve">The operational name of Grampian Society for the Blind, established 1879  </w:t>
          </w:r>
        </w:p>
        <w:p w:rsidR="00905B18" w:rsidRPr="00905B18" w:rsidRDefault="00905B18" w:rsidP="00905B18">
          <w:pPr>
            <w:pStyle w:val="Footer"/>
            <w:spacing w:line="200" w:lineRule="exact"/>
            <w:rPr>
              <w:rFonts w:ascii="Museo 300" w:hAnsi="Museo 300"/>
              <w:sz w:val="16"/>
              <w:szCs w:val="16"/>
            </w:rPr>
          </w:pPr>
          <w:r w:rsidRPr="00905B18">
            <w:rPr>
              <w:rFonts w:ascii="Museo 300" w:hAnsi="Museo 300"/>
              <w:sz w:val="16"/>
              <w:szCs w:val="16"/>
            </w:rPr>
            <w:t>Scottish Charity SC009537  Company Limited by Guarantee SC155630</w:t>
          </w:r>
        </w:p>
        <w:p w:rsidR="00905B18" w:rsidRPr="00905B18" w:rsidRDefault="00905B18" w:rsidP="00905B18">
          <w:pPr>
            <w:pStyle w:val="Footer"/>
            <w:spacing w:line="200" w:lineRule="exact"/>
            <w:rPr>
              <w:rFonts w:ascii="Museo 300" w:hAnsi="Museo 300"/>
              <w:sz w:val="16"/>
              <w:szCs w:val="16"/>
            </w:rPr>
          </w:pPr>
        </w:p>
        <w:p w:rsidR="004B570C" w:rsidRDefault="004B570C" w:rsidP="004B570C">
          <w:pPr>
            <w:pStyle w:val="Footer"/>
            <w:spacing w:line="200" w:lineRule="exact"/>
          </w:pPr>
        </w:p>
      </w:tc>
      <w:tc>
        <w:tcPr>
          <w:tcW w:w="2098" w:type="dxa"/>
        </w:tcPr>
        <w:p w:rsidR="00905B18" w:rsidRDefault="00905B18" w:rsidP="004C68EE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>
                <wp:extent cx="612247" cy="504000"/>
                <wp:effectExtent l="19050" t="0" r="0" b="0"/>
                <wp:docPr id="15" name="Picture 10" descr="disability kitemark 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sability kitemark 005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24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7" w:type="dxa"/>
        </w:tcPr>
        <w:p w:rsidR="00905B18" w:rsidRDefault="00905B18" w:rsidP="00905B18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>
                <wp:extent cx="1567196" cy="504000"/>
                <wp:effectExtent l="19050" t="0" r="0" b="0"/>
                <wp:docPr id="17" name="Picture 11" descr="IIP_LOGO_BLAC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IP_LOGO_BLACK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19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F6B98" w:rsidRPr="004B570C" w:rsidRDefault="00FF6B98" w:rsidP="00AF348F">
    <w:pPr>
      <w:rPr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A30" w:rsidRDefault="00C70A30" w:rsidP="00FF6B98">
      <w:r>
        <w:separator/>
      </w:r>
    </w:p>
  </w:footnote>
  <w:footnote w:type="continuationSeparator" w:id="0">
    <w:p w:rsidR="00C70A30" w:rsidRDefault="00C70A30" w:rsidP="00FF6B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E8" w:rsidRDefault="00F670E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E8" w:rsidRDefault="00F670E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1565"/>
      <w:gridCol w:w="4370"/>
      <w:gridCol w:w="4724"/>
    </w:tblGrid>
    <w:tr w:rsidR="003F6BC5" w:rsidTr="005F326D">
      <w:trPr>
        <w:trHeight w:val="1260"/>
      </w:trPr>
      <w:tc>
        <w:tcPr>
          <w:tcW w:w="5935" w:type="dxa"/>
          <w:gridSpan w:val="2"/>
        </w:tcPr>
        <w:p w:rsidR="003F6BC5" w:rsidRDefault="003F6BC5" w:rsidP="00000745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>
                <wp:extent cx="3742944" cy="862584"/>
                <wp:effectExtent l="19050" t="0" r="0" b="0"/>
                <wp:docPr id="10" name="Picture 3" descr="NESS_104x24mm_colou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SS_104x24mm_colou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2944" cy="862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24" w:type="dxa"/>
          <w:vMerge w:val="restart"/>
        </w:tcPr>
        <w:p w:rsidR="003F6BC5" w:rsidRPr="003F6BC5" w:rsidRDefault="003F6BC5" w:rsidP="00000745">
          <w:pPr>
            <w:pStyle w:val="Header"/>
            <w:spacing w:line="360" w:lineRule="exact"/>
            <w:jc w:val="right"/>
            <w:rPr>
              <w:rFonts w:ascii="Museo 300" w:hAnsi="Museo 300"/>
              <w:color w:val="0D0D0D" w:themeColor="text1" w:themeTint="F2"/>
            </w:rPr>
          </w:pPr>
          <w:r w:rsidRPr="003F6BC5">
            <w:rPr>
              <w:rFonts w:ascii="Museo 300" w:hAnsi="Museo 300"/>
              <w:color w:val="0D0D0D" w:themeColor="text1" w:themeTint="F2"/>
            </w:rPr>
            <w:t xml:space="preserve">21 John Street </w:t>
          </w:r>
        </w:p>
        <w:p w:rsidR="00BA0CC5" w:rsidRDefault="003F6BC5" w:rsidP="00000745">
          <w:pPr>
            <w:pStyle w:val="Header"/>
            <w:spacing w:line="360" w:lineRule="exact"/>
            <w:jc w:val="right"/>
            <w:rPr>
              <w:rFonts w:ascii="Museo 300" w:hAnsi="Museo 300"/>
              <w:color w:val="0D0D0D" w:themeColor="text1" w:themeTint="F2"/>
            </w:rPr>
          </w:pPr>
          <w:r w:rsidRPr="003F6BC5">
            <w:rPr>
              <w:rFonts w:ascii="Museo 300" w:hAnsi="Museo 300"/>
              <w:color w:val="0D0D0D" w:themeColor="text1" w:themeTint="F2"/>
            </w:rPr>
            <w:t>Aberdeen</w:t>
          </w:r>
        </w:p>
        <w:p w:rsidR="003F6BC5" w:rsidRPr="003F6BC5" w:rsidRDefault="003F6BC5" w:rsidP="00000745">
          <w:pPr>
            <w:pStyle w:val="Header"/>
            <w:spacing w:line="360" w:lineRule="exact"/>
            <w:jc w:val="right"/>
            <w:rPr>
              <w:rFonts w:ascii="Museo 300" w:hAnsi="Museo 300"/>
              <w:color w:val="0D0D0D" w:themeColor="text1" w:themeTint="F2"/>
            </w:rPr>
          </w:pPr>
          <w:r w:rsidRPr="003F6BC5">
            <w:rPr>
              <w:rFonts w:ascii="Museo 300" w:hAnsi="Museo 300"/>
              <w:color w:val="0D0D0D" w:themeColor="text1" w:themeTint="F2"/>
            </w:rPr>
            <w:t>AB25 1BT</w:t>
          </w:r>
        </w:p>
        <w:p w:rsidR="003F6BC5" w:rsidRPr="003F6BC5" w:rsidRDefault="003F6BC5" w:rsidP="00000745">
          <w:pPr>
            <w:pStyle w:val="Header"/>
            <w:spacing w:line="360" w:lineRule="exact"/>
            <w:jc w:val="right"/>
            <w:rPr>
              <w:rFonts w:ascii="Museo 300" w:hAnsi="Museo 300"/>
              <w:color w:val="0D0D0D" w:themeColor="text1" w:themeTint="F2"/>
            </w:rPr>
          </w:pPr>
        </w:p>
        <w:p w:rsidR="003F6BC5" w:rsidRDefault="008E7B27" w:rsidP="004B570C">
          <w:pPr>
            <w:pStyle w:val="Header"/>
            <w:spacing w:line="360" w:lineRule="exact"/>
            <w:jc w:val="center"/>
            <w:rPr>
              <w:rFonts w:ascii="Museo 300" w:hAnsi="Museo 300"/>
              <w:color w:val="ED1849"/>
            </w:rPr>
          </w:pPr>
          <w:r>
            <w:rPr>
              <w:rFonts w:ascii="Museo 300" w:hAnsi="Museo 300"/>
              <w:color w:val="0D0D0D" w:themeColor="text1" w:themeTint="F2"/>
            </w:rPr>
            <w:t xml:space="preserve">               </w:t>
          </w:r>
          <w:r w:rsidR="003F6BC5" w:rsidRPr="003F6BC5">
            <w:rPr>
              <w:rFonts w:ascii="Museo 300" w:hAnsi="Museo 300"/>
              <w:color w:val="0D0D0D" w:themeColor="text1" w:themeTint="F2"/>
            </w:rPr>
            <w:t xml:space="preserve">Tel (voice): </w:t>
          </w:r>
          <w:r w:rsidR="003F6BC5" w:rsidRPr="003F6BC5">
            <w:rPr>
              <w:rFonts w:ascii="Museo 300" w:hAnsi="Museo 300"/>
              <w:color w:val="ED1849"/>
            </w:rPr>
            <w:t>0</w:t>
          </w:r>
          <w:r w:rsidR="00AF348F">
            <w:rPr>
              <w:rFonts w:ascii="Museo 300" w:hAnsi="Museo 300"/>
              <w:color w:val="ED1849"/>
            </w:rPr>
            <w:t>3</w:t>
          </w:r>
          <w:r w:rsidR="003F6BC5" w:rsidRPr="003F6BC5">
            <w:rPr>
              <w:rFonts w:ascii="Museo 300" w:hAnsi="Museo 300"/>
              <w:color w:val="ED1849"/>
            </w:rPr>
            <w:t>45 271 2345</w:t>
          </w:r>
        </w:p>
        <w:p w:rsidR="003F6BC5" w:rsidRPr="003F6BC5" w:rsidRDefault="004B570C" w:rsidP="004B570C">
          <w:pPr>
            <w:pStyle w:val="Header"/>
            <w:spacing w:line="360" w:lineRule="exact"/>
            <w:jc w:val="center"/>
            <w:rPr>
              <w:rFonts w:ascii="Museo 300" w:hAnsi="Museo 300"/>
              <w:color w:val="0D0D0D" w:themeColor="text1" w:themeTint="F2"/>
            </w:rPr>
          </w:pPr>
          <w:r>
            <w:rPr>
              <w:rFonts w:ascii="Museo 300" w:hAnsi="Museo 300"/>
              <w:color w:val="ED1849"/>
            </w:rPr>
            <w:t xml:space="preserve">                 </w:t>
          </w:r>
          <w:r w:rsidR="00AF348F">
            <w:rPr>
              <w:rFonts w:ascii="Museo 300" w:hAnsi="Museo 300"/>
              <w:color w:val="ED1849"/>
            </w:rPr>
            <w:t xml:space="preserve">        </w:t>
          </w:r>
          <w:r w:rsidR="003F6BC5" w:rsidRPr="003F6BC5">
            <w:rPr>
              <w:rFonts w:ascii="Museo 300" w:hAnsi="Museo 300"/>
              <w:color w:val="0D0D0D" w:themeColor="text1" w:themeTint="F2"/>
            </w:rPr>
            <w:t xml:space="preserve">SMS: </w:t>
          </w:r>
          <w:r w:rsidR="003F6BC5" w:rsidRPr="003F6BC5">
            <w:rPr>
              <w:rFonts w:ascii="Museo 300" w:hAnsi="Museo 300"/>
              <w:color w:val="ED1849"/>
            </w:rPr>
            <w:t>07593 102004</w:t>
          </w:r>
        </w:p>
        <w:p w:rsidR="003F6BC5" w:rsidRDefault="004B570C" w:rsidP="004B570C">
          <w:pPr>
            <w:pStyle w:val="Header"/>
            <w:spacing w:line="360" w:lineRule="exact"/>
            <w:jc w:val="center"/>
          </w:pPr>
          <w:r>
            <w:rPr>
              <w:rFonts w:ascii="Museo 300" w:hAnsi="Museo 300"/>
              <w:color w:val="0D0D0D" w:themeColor="text1" w:themeTint="F2"/>
            </w:rPr>
            <w:t xml:space="preserve">       </w:t>
          </w:r>
          <w:r w:rsidR="008E7B27">
            <w:rPr>
              <w:rFonts w:ascii="Museo 300" w:hAnsi="Museo 300"/>
              <w:color w:val="0D0D0D" w:themeColor="text1" w:themeTint="F2"/>
            </w:rPr>
            <w:t xml:space="preserve">               </w:t>
          </w:r>
          <w:r w:rsidR="00AF348F">
            <w:rPr>
              <w:rFonts w:ascii="Museo 300" w:hAnsi="Museo 300"/>
              <w:color w:val="0D0D0D" w:themeColor="text1" w:themeTint="F2"/>
            </w:rPr>
            <w:t xml:space="preserve">   </w:t>
          </w:r>
        </w:p>
      </w:tc>
    </w:tr>
    <w:tr w:rsidR="003F6BC5" w:rsidTr="005F326D">
      <w:trPr>
        <w:trHeight w:val="1260"/>
      </w:trPr>
      <w:tc>
        <w:tcPr>
          <w:tcW w:w="1565" w:type="dxa"/>
        </w:tcPr>
        <w:p w:rsidR="003F6BC5" w:rsidRPr="003F6BC5" w:rsidRDefault="003F6BC5" w:rsidP="00000745">
          <w:pPr>
            <w:pStyle w:val="Header"/>
            <w:spacing w:line="360" w:lineRule="exact"/>
            <w:rPr>
              <w:rFonts w:ascii="Museo 300" w:hAnsi="Museo 300"/>
              <w:noProof/>
              <w:lang w:eastAsia="en-GB"/>
            </w:rPr>
          </w:pPr>
        </w:p>
      </w:tc>
      <w:tc>
        <w:tcPr>
          <w:tcW w:w="4370" w:type="dxa"/>
        </w:tcPr>
        <w:p w:rsidR="003F6BC5" w:rsidRPr="003F6BC5" w:rsidRDefault="003F6BC5" w:rsidP="00000745">
          <w:pPr>
            <w:pStyle w:val="Header"/>
            <w:rPr>
              <w:rFonts w:ascii="Museo 300" w:hAnsi="Museo 300"/>
              <w:noProof/>
              <w:sz w:val="18"/>
              <w:szCs w:val="18"/>
              <w:lang w:eastAsia="en-GB"/>
            </w:rPr>
          </w:pPr>
        </w:p>
        <w:p w:rsidR="003F6BC5" w:rsidRPr="003F6BC5" w:rsidRDefault="003F6BC5" w:rsidP="00000745">
          <w:pPr>
            <w:pStyle w:val="Header"/>
            <w:rPr>
              <w:rFonts w:ascii="Museo 300" w:hAnsi="Museo 300"/>
              <w:noProof/>
              <w:sz w:val="18"/>
              <w:szCs w:val="18"/>
              <w:lang w:eastAsia="en-GB"/>
            </w:rPr>
          </w:pPr>
        </w:p>
        <w:p w:rsidR="003F6BC5" w:rsidRPr="003F6BC5" w:rsidRDefault="003F6BC5" w:rsidP="00000745">
          <w:pPr>
            <w:pStyle w:val="Header"/>
            <w:spacing w:line="360" w:lineRule="exact"/>
            <w:rPr>
              <w:rFonts w:ascii="Museo 300" w:hAnsi="Museo 300"/>
              <w:noProof/>
              <w:lang w:eastAsia="en-GB"/>
            </w:rPr>
          </w:pPr>
          <w:r w:rsidRPr="003F6BC5">
            <w:rPr>
              <w:rFonts w:ascii="Museo 300" w:hAnsi="Museo 300"/>
              <w:noProof/>
              <w:lang w:eastAsia="en-GB"/>
            </w:rPr>
            <w:t>www.nesensoryservices.org</w:t>
          </w:r>
        </w:p>
        <w:p w:rsidR="003F6BC5" w:rsidRPr="003F6BC5" w:rsidRDefault="003F6BC5" w:rsidP="00000745">
          <w:pPr>
            <w:pStyle w:val="Header"/>
            <w:spacing w:line="360" w:lineRule="exact"/>
            <w:rPr>
              <w:rFonts w:ascii="Museo 300" w:hAnsi="Museo 300"/>
              <w:noProof/>
              <w:lang w:eastAsia="en-GB"/>
            </w:rPr>
          </w:pPr>
          <w:r w:rsidRPr="003F6BC5">
            <w:rPr>
              <w:rFonts w:ascii="Museo 300" w:hAnsi="Museo 300"/>
              <w:noProof/>
              <w:lang w:eastAsia="en-GB"/>
            </w:rPr>
            <w:t>info@nesensoryservices.org</w:t>
          </w:r>
        </w:p>
      </w:tc>
      <w:tc>
        <w:tcPr>
          <w:tcW w:w="4724" w:type="dxa"/>
          <w:vMerge/>
        </w:tcPr>
        <w:p w:rsidR="003F6BC5" w:rsidRPr="003F6BC5" w:rsidRDefault="003F6BC5" w:rsidP="00000745">
          <w:pPr>
            <w:pStyle w:val="Header"/>
            <w:spacing w:line="360" w:lineRule="exact"/>
            <w:jc w:val="right"/>
            <w:rPr>
              <w:rFonts w:ascii="Museo 300" w:hAnsi="Museo 300"/>
              <w:color w:val="0D0D0D" w:themeColor="text1" w:themeTint="F2"/>
            </w:rPr>
          </w:pPr>
        </w:p>
      </w:tc>
    </w:tr>
  </w:tbl>
  <w:p w:rsidR="00FF6B98" w:rsidRDefault="00FF6B9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86406D"/>
    <w:rsid w:val="000023C1"/>
    <w:rsid w:val="00024CCF"/>
    <w:rsid w:val="00082C60"/>
    <w:rsid w:val="00104E80"/>
    <w:rsid w:val="0010668C"/>
    <w:rsid w:val="00117391"/>
    <w:rsid w:val="00141609"/>
    <w:rsid w:val="00156BD7"/>
    <w:rsid w:val="00156CB4"/>
    <w:rsid w:val="00171DC3"/>
    <w:rsid w:val="00194ADB"/>
    <w:rsid w:val="0024435A"/>
    <w:rsid w:val="00252258"/>
    <w:rsid w:val="00256DF9"/>
    <w:rsid w:val="002A6B29"/>
    <w:rsid w:val="002C067D"/>
    <w:rsid w:val="002D5C43"/>
    <w:rsid w:val="002E1B3C"/>
    <w:rsid w:val="002F353E"/>
    <w:rsid w:val="00326B46"/>
    <w:rsid w:val="00332B56"/>
    <w:rsid w:val="00346D78"/>
    <w:rsid w:val="00350FA9"/>
    <w:rsid w:val="0035518A"/>
    <w:rsid w:val="00367DEF"/>
    <w:rsid w:val="00397193"/>
    <w:rsid w:val="003B0E8E"/>
    <w:rsid w:val="003C6F86"/>
    <w:rsid w:val="003F6BC5"/>
    <w:rsid w:val="004044F2"/>
    <w:rsid w:val="004153CC"/>
    <w:rsid w:val="00420BB3"/>
    <w:rsid w:val="00421F64"/>
    <w:rsid w:val="00450674"/>
    <w:rsid w:val="0047372F"/>
    <w:rsid w:val="004822E9"/>
    <w:rsid w:val="00493921"/>
    <w:rsid w:val="004B570C"/>
    <w:rsid w:val="004C68EE"/>
    <w:rsid w:val="004E58CF"/>
    <w:rsid w:val="004E5C58"/>
    <w:rsid w:val="005B6E62"/>
    <w:rsid w:val="005F326D"/>
    <w:rsid w:val="005F44CE"/>
    <w:rsid w:val="00610840"/>
    <w:rsid w:val="0065160D"/>
    <w:rsid w:val="00677D50"/>
    <w:rsid w:val="006B3A69"/>
    <w:rsid w:val="006E2182"/>
    <w:rsid w:val="00735F92"/>
    <w:rsid w:val="0074397F"/>
    <w:rsid w:val="0076549E"/>
    <w:rsid w:val="007A272D"/>
    <w:rsid w:val="007B409C"/>
    <w:rsid w:val="007C4F31"/>
    <w:rsid w:val="0080752C"/>
    <w:rsid w:val="00820D93"/>
    <w:rsid w:val="00826324"/>
    <w:rsid w:val="00831019"/>
    <w:rsid w:val="008313B0"/>
    <w:rsid w:val="00833258"/>
    <w:rsid w:val="0086406D"/>
    <w:rsid w:val="0088332A"/>
    <w:rsid w:val="00890FBD"/>
    <w:rsid w:val="008A4421"/>
    <w:rsid w:val="008C3649"/>
    <w:rsid w:val="008E7B27"/>
    <w:rsid w:val="008F6BC5"/>
    <w:rsid w:val="00905B18"/>
    <w:rsid w:val="00917091"/>
    <w:rsid w:val="00920339"/>
    <w:rsid w:val="009D58C9"/>
    <w:rsid w:val="00A02D1B"/>
    <w:rsid w:val="00A409DF"/>
    <w:rsid w:val="00A81764"/>
    <w:rsid w:val="00AF348F"/>
    <w:rsid w:val="00B0623C"/>
    <w:rsid w:val="00B41FF5"/>
    <w:rsid w:val="00B46240"/>
    <w:rsid w:val="00B76314"/>
    <w:rsid w:val="00BA0CC5"/>
    <w:rsid w:val="00BA3F89"/>
    <w:rsid w:val="00BF7A3A"/>
    <w:rsid w:val="00C12718"/>
    <w:rsid w:val="00C53BCB"/>
    <w:rsid w:val="00C67057"/>
    <w:rsid w:val="00C70A30"/>
    <w:rsid w:val="00D43EAF"/>
    <w:rsid w:val="00D52A0C"/>
    <w:rsid w:val="00D67E47"/>
    <w:rsid w:val="00DB36D9"/>
    <w:rsid w:val="00DB505F"/>
    <w:rsid w:val="00E014BD"/>
    <w:rsid w:val="00E27804"/>
    <w:rsid w:val="00E73F38"/>
    <w:rsid w:val="00F670E8"/>
    <w:rsid w:val="00F76D22"/>
    <w:rsid w:val="00F83B84"/>
    <w:rsid w:val="00FC2C84"/>
    <w:rsid w:val="00FC3CF4"/>
    <w:rsid w:val="00FE0B88"/>
    <w:rsid w:val="00FF6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8"/>
        <w:szCs w:val="28"/>
        <w:lang w:val="en-GB" w:eastAsia="en-US" w:bidi="ar-SA"/>
      </w:rPr>
    </w:rPrDefault>
    <w:pPrDefault>
      <w:pPr>
        <w:spacing w:after="200"/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B27"/>
    <w:pPr>
      <w:spacing w:after="0"/>
      <w:ind w:left="0"/>
    </w:pPr>
    <w:rPr>
      <w:rFonts w:eastAsia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B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B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6B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B98"/>
  </w:style>
  <w:style w:type="paragraph" w:styleId="Footer">
    <w:name w:val="footer"/>
    <w:basedOn w:val="Normal"/>
    <w:link w:val="FooterChar"/>
    <w:uiPriority w:val="99"/>
    <w:unhideWhenUsed/>
    <w:rsid w:val="00FF6B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B98"/>
  </w:style>
  <w:style w:type="table" w:styleId="TableGrid">
    <w:name w:val="Table Grid"/>
    <w:basedOn w:val="TableNormal"/>
    <w:rsid w:val="003F6BC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B570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E7B2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68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21F6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6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rayduty@nesensoryservices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undee@nesensoryservices.org" TargetMode="External"/><Relationship Id="rId12" Type="http://schemas.openxmlformats.org/officeDocument/2006/relationships/hyperlink" Target="mailto:info@nesensoryservices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berdeenshire.gov.uk/social-care-and-health/living-independently/sensory-impairment-service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angusduty@nesensoryservices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nesensoryservices.org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gitte.marshall\AppData\Local\Microsoft\Windows\INetCache\Content.Outlook\5XUOJCU5\Referral%20form%20electronic%20February%2020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AC7C9-207E-4FF3-A7C5-3999EDFA740B}"/>
      </w:docPartPr>
      <w:docPartBody>
        <w:p w:rsidR="00D8457A" w:rsidRDefault="001D6CB2">
          <w:r w:rsidRPr="006F15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98CCA0AE5246ADBDB6C9EF45CC0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5EDC6-5423-4DEA-AB32-A585BCA7871B}"/>
      </w:docPartPr>
      <w:docPartBody>
        <w:p w:rsidR="00FA50B4" w:rsidRDefault="00696C4D" w:rsidP="00696C4D">
          <w:pPr>
            <w:pStyle w:val="6B98CCA0AE5246ADBDB6C9EF45CC021D"/>
          </w:pPr>
          <w:r w:rsidRPr="006F15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1B8BFB598144EAA77F765F39AC0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5CA9B-10D2-45D5-830A-28977125E170}"/>
      </w:docPartPr>
      <w:docPartBody>
        <w:p w:rsidR="00FA50B4" w:rsidRDefault="00696C4D" w:rsidP="00696C4D">
          <w:pPr>
            <w:pStyle w:val="7B1B8BFB598144EAA77F765F39AC04A0"/>
          </w:pPr>
          <w:r w:rsidRPr="006F15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261DD73F33461BA704E134A46E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2BAEA-64D6-456F-8EDD-8DE7FD1C1633}"/>
      </w:docPartPr>
      <w:docPartBody>
        <w:p w:rsidR="00462DE2" w:rsidRDefault="005562B4" w:rsidP="005562B4">
          <w:pPr>
            <w:pStyle w:val="27261DD73F33461BA704E134A46EFF55"/>
          </w:pPr>
          <w:r w:rsidRPr="006F15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6C285B1336482BB715FC9241D7B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202EA-B5CF-4DD8-ACDD-B663E3B34151}"/>
      </w:docPartPr>
      <w:docPartBody>
        <w:p w:rsidR="00462DE2" w:rsidRDefault="005562B4" w:rsidP="005562B4">
          <w:pPr>
            <w:pStyle w:val="476C285B1336482BB715FC9241D7B033"/>
          </w:pPr>
          <w:r w:rsidRPr="006F15D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12501857374E93B0DDAF919C776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88D58-4424-4642-B75A-16E0B87AA937}"/>
      </w:docPartPr>
      <w:docPartBody>
        <w:p w:rsidR="00462DE2" w:rsidRDefault="005562B4" w:rsidP="005562B4">
          <w:pPr>
            <w:pStyle w:val="0D12501857374E93B0DDAF919C776FC9"/>
          </w:pPr>
          <w:r w:rsidRPr="006F15D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useo 3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D6CB2"/>
    <w:rsid w:val="001D6CB2"/>
    <w:rsid w:val="001E6CFD"/>
    <w:rsid w:val="00462DE2"/>
    <w:rsid w:val="004D368D"/>
    <w:rsid w:val="005562B4"/>
    <w:rsid w:val="00696C4D"/>
    <w:rsid w:val="00915F83"/>
    <w:rsid w:val="00D8457A"/>
    <w:rsid w:val="00FA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6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2B4"/>
    <w:rPr>
      <w:color w:val="808080"/>
    </w:rPr>
  </w:style>
  <w:style w:type="paragraph" w:customStyle="1" w:styleId="6B98CCA0AE5246ADBDB6C9EF45CC021D">
    <w:name w:val="6B98CCA0AE5246ADBDB6C9EF45CC021D"/>
    <w:rsid w:val="00696C4D"/>
    <w:pPr>
      <w:spacing w:after="200" w:line="276" w:lineRule="auto"/>
    </w:pPr>
  </w:style>
  <w:style w:type="paragraph" w:customStyle="1" w:styleId="7B1B8BFB598144EAA77F765F39AC04A0">
    <w:name w:val="7B1B8BFB598144EAA77F765F39AC04A0"/>
    <w:rsid w:val="00696C4D"/>
    <w:pPr>
      <w:spacing w:after="200" w:line="276" w:lineRule="auto"/>
    </w:pPr>
  </w:style>
  <w:style w:type="paragraph" w:customStyle="1" w:styleId="27261DD73F33461BA704E134A46EFF55">
    <w:name w:val="27261DD73F33461BA704E134A46EFF55"/>
    <w:rsid w:val="005562B4"/>
  </w:style>
  <w:style w:type="paragraph" w:customStyle="1" w:styleId="476C285B1336482BB715FC9241D7B033">
    <w:name w:val="476C285B1336482BB715FC9241D7B033"/>
    <w:rsid w:val="005562B4"/>
  </w:style>
  <w:style w:type="paragraph" w:customStyle="1" w:styleId="0D12501857374E93B0DDAF919C776FC9">
    <w:name w:val="0D12501857374E93B0DDAF919C776FC9"/>
    <w:rsid w:val="005562B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37632-1078-4A61-897C-79F7B568A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Referral form electronic February 2016</Template>
  <TotalTime>8</TotalTime>
  <Pages>3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Taylor</dc:creator>
  <cp:lastModifiedBy>andrew.douglas</cp:lastModifiedBy>
  <cp:revision>3</cp:revision>
  <cp:lastPrinted>2021-05-06T11:40:00Z</cp:lastPrinted>
  <dcterms:created xsi:type="dcterms:W3CDTF">2023-07-11T15:07:00Z</dcterms:created>
  <dcterms:modified xsi:type="dcterms:W3CDTF">2023-11-14T14:00:00Z</dcterms:modified>
</cp:coreProperties>
</file>